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9ADAF" w14:textId="11F6ACC8" w:rsidR="00986737" w:rsidRPr="00630C9F" w:rsidRDefault="00292691" w:rsidP="00986737">
      <w:pPr>
        <w:spacing w:after="600"/>
        <w:jc w:val="right"/>
      </w:pPr>
      <w:bookmarkStart w:id="0" w:name="_Hlk52197885"/>
      <w:r w:rsidRPr="00630C9F">
        <w:t>Kolbuszowa</w:t>
      </w:r>
      <w:r w:rsidR="00986737" w:rsidRPr="00630C9F">
        <w:t xml:space="preserve"> dnia: </w:t>
      </w:r>
      <w:r w:rsidRPr="00630C9F">
        <w:t>2026-05-18</w:t>
      </w:r>
    </w:p>
    <w:p w14:paraId="20791002" w14:textId="5EA04589" w:rsidR="00986737" w:rsidRPr="00630C9F" w:rsidRDefault="00292691" w:rsidP="00986737">
      <w:pPr>
        <w:spacing w:line="360" w:lineRule="auto"/>
        <w:rPr>
          <w:b/>
          <w:bCs/>
        </w:rPr>
      </w:pPr>
      <w:r w:rsidRPr="00630C9F">
        <w:rPr>
          <w:b/>
          <w:bCs/>
        </w:rPr>
        <w:t>Samodzielny Publiczny Zespół Opieki Zdrowotnej w Kolbuszowej</w:t>
      </w:r>
    </w:p>
    <w:p w14:paraId="5F67D2E6" w14:textId="00B5C8B4" w:rsidR="00986737" w:rsidRPr="00630C9F" w:rsidRDefault="00292691" w:rsidP="00986737">
      <w:pPr>
        <w:spacing w:line="360" w:lineRule="auto"/>
      </w:pPr>
      <w:r w:rsidRPr="00630C9F">
        <w:t>Grunwaldzka</w:t>
      </w:r>
      <w:r w:rsidR="00986737" w:rsidRPr="00630C9F">
        <w:t xml:space="preserve"> </w:t>
      </w:r>
      <w:r w:rsidRPr="00630C9F">
        <w:t>4</w:t>
      </w:r>
    </w:p>
    <w:p w14:paraId="2D12A7E9" w14:textId="481A6D1C" w:rsidR="00986737" w:rsidRPr="00630C9F" w:rsidRDefault="00292691" w:rsidP="00986737">
      <w:r w:rsidRPr="00630C9F">
        <w:t>36-100</w:t>
      </w:r>
      <w:r w:rsidR="00986737" w:rsidRPr="00630C9F">
        <w:t xml:space="preserve"> </w:t>
      </w:r>
      <w:r w:rsidRPr="00630C9F">
        <w:t>Kolbuszowa</w:t>
      </w:r>
    </w:p>
    <w:p w14:paraId="3FC04DC4" w14:textId="77777777" w:rsidR="00986737" w:rsidRPr="00630C9F" w:rsidRDefault="00986737" w:rsidP="00986737">
      <w:pPr>
        <w:jc w:val="both"/>
        <w:rPr>
          <w:bCs/>
        </w:rPr>
      </w:pPr>
      <w:r w:rsidRPr="00630C9F">
        <w:rPr>
          <w:bCs/>
        </w:rPr>
        <w:t>……………………………………</w:t>
      </w:r>
    </w:p>
    <w:p w14:paraId="4F7433EA" w14:textId="77777777" w:rsidR="00986737" w:rsidRPr="00630C9F" w:rsidRDefault="00986737" w:rsidP="00986737">
      <w:pPr>
        <w:spacing w:after="600"/>
        <w:jc w:val="both"/>
        <w:rPr>
          <w:bCs/>
        </w:rPr>
      </w:pPr>
      <w:r w:rsidRPr="00630C9F">
        <w:rPr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30C9F" w14:paraId="53174DC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F87E70" w14:textId="77777777" w:rsidR="00986737" w:rsidRPr="00630C9F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630C9F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400FA2E2" w14:textId="77777777" w:rsidR="00986737" w:rsidRPr="00630C9F" w:rsidRDefault="00986737" w:rsidP="00986737">
      <w:pPr>
        <w:pStyle w:val="Nagwek"/>
        <w:tabs>
          <w:tab w:val="clear" w:pos="4536"/>
        </w:tabs>
        <w:spacing w:after="360"/>
      </w:pPr>
      <w:r w:rsidRPr="00630C9F">
        <w:tab/>
        <w:t xml:space="preserve"> </w:t>
      </w:r>
    </w:p>
    <w:p w14:paraId="32E89EE8" w14:textId="77777777" w:rsidR="00986737" w:rsidRPr="00630C9F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630C9F">
        <w:rPr>
          <w:rFonts w:eastAsia="Calibri"/>
          <w:lang w:eastAsia="en-US"/>
        </w:rPr>
        <w:t xml:space="preserve">Dotyczy </w:t>
      </w:r>
      <w:r w:rsidRPr="00630C9F">
        <w:t>postępowania o udzielenie zamówienia publicznego</w:t>
      </w:r>
      <w:r w:rsidRPr="00630C9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30C9F" w14:paraId="56F19062" w14:textId="77777777" w:rsidTr="005A632E">
        <w:tc>
          <w:tcPr>
            <w:tcW w:w="2269" w:type="dxa"/>
          </w:tcPr>
          <w:p w14:paraId="2124E5DA" w14:textId="77777777" w:rsidR="00986737" w:rsidRPr="00630C9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30C9F">
              <w:t>Nazwa zamówienia:</w:t>
            </w:r>
          </w:p>
        </w:tc>
        <w:tc>
          <w:tcPr>
            <w:tcW w:w="6803" w:type="dxa"/>
          </w:tcPr>
          <w:p w14:paraId="1F929F2F" w14:textId="67CC91F4" w:rsidR="00986737" w:rsidRPr="00630C9F" w:rsidRDefault="0029269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30C9F">
              <w:rPr>
                <w:b/>
              </w:rPr>
              <w:t>Dostawa sprzętu i urządzeń medycznych w ramach dofinansowania KPO w 3 Pakietach - powtórzenie</w:t>
            </w:r>
            <w:r w:rsidR="00986737" w:rsidRPr="00630C9F">
              <w:rPr>
                <w:b/>
              </w:rPr>
              <w:t>.</w:t>
            </w:r>
          </w:p>
        </w:tc>
      </w:tr>
      <w:tr w:rsidR="00292691" w:rsidRPr="00630C9F" w14:paraId="1A83E63B" w14:textId="77777777" w:rsidTr="00E65725">
        <w:tc>
          <w:tcPr>
            <w:tcW w:w="2269" w:type="dxa"/>
          </w:tcPr>
          <w:p w14:paraId="35FF5D9A" w14:textId="77777777" w:rsidR="00292691" w:rsidRPr="00630C9F" w:rsidRDefault="00292691" w:rsidP="00E657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30C9F">
              <w:t>Numer referencyjny:</w:t>
            </w:r>
          </w:p>
        </w:tc>
        <w:tc>
          <w:tcPr>
            <w:tcW w:w="6803" w:type="dxa"/>
          </w:tcPr>
          <w:p w14:paraId="20B6A926" w14:textId="73F5D09F" w:rsidR="00292691" w:rsidRPr="00630C9F" w:rsidRDefault="00292691" w:rsidP="00E657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30C9F">
              <w:rPr>
                <w:b/>
              </w:rPr>
              <w:t>Eap-2412/10/2026</w:t>
            </w:r>
          </w:p>
        </w:tc>
      </w:tr>
    </w:tbl>
    <w:p w14:paraId="172560E0" w14:textId="77777777" w:rsidR="00A80738" w:rsidRPr="00630C9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10023005" w14:textId="09CF8076" w:rsidR="00D665F5" w:rsidRPr="00630C9F" w:rsidRDefault="00D665F5" w:rsidP="00986737">
      <w:pPr>
        <w:spacing w:before="120" w:line="360" w:lineRule="auto"/>
        <w:jc w:val="both"/>
      </w:pPr>
      <w:r w:rsidRPr="00630C9F">
        <w:t>Zamawiający, działając na podstawie art. 22</w:t>
      </w:r>
      <w:r w:rsidR="00FC7F5E" w:rsidRPr="00630C9F">
        <w:t>2</w:t>
      </w:r>
      <w:r w:rsidRPr="00630C9F">
        <w:t xml:space="preserve"> ust. 5 </w:t>
      </w:r>
      <w:r w:rsidRPr="00630C9F">
        <w:rPr>
          <w:bCs/>
        </w:rPr>
        <w:t>ustawy z dnia 11 września 2019 r. Prawo zamówień publicznych</w:t>
      </w:r>
      <w:r w:rsidRPr="00630C9F">
        <w:t xml:space="preserve"> </w:t>
      </w:r>
      <w:r w:rsidR="00292691" w:rsidRPr="00630C9F">
        <w:t>(</w:t>
      </w:r>
      <w:proofErr w:type="spellStart"/>
      <w:r w:rsidR="00292691" w:rsidRPr="00630C9F">
        <w:t>t.j</w:t>
      </w:r>
      <w:proofErr w:type="spellEnd"/>
      <w:r w:rsidR="00292691" w:rsidRPr="00630C9F">
        <w:t>. Dz. U. z 2024 r. poz. 1320 ze zm.)</w:t>
      </w:r>
      <w:r w:rsidR="00490DC0" w:rsidRPr="00630C9F">
        <w:t xml:space="preserve"> </w:t>
      </w:r>
      <w:r w:rsidRPr="00630C9F">
        <w:t>udostępnia</w:t>
      </w:r>
      <w:r w:rsidR="00F95C33" w:rsidRPr="00630C9F">
        <w:t xml:space="preserve"> </w:t>
      </w:r>
      <w:r w:rsidR="004C7E9B" w:rsidRPr="00630C9F">
        <w:t>informacj</w:t>
      </w:r>
      <w:r w:rsidR="00577BC6" w:rsidRPr="00630C9F">
        <w:t>ę</w:t>
      </w:r>
      <w:r w:rsidR="00035488" w:rsidRPr="00630C9F">
        <w:t xml:space="preserve"> z otwarcia ofert</w:t>
      </w:r>
      <w:r w:rsidR="00577BC6" w:rsidRPr="00630C9F">
        <w:t>.</w:t>
      </w:r>
    </w:p>
    <w:p w14:paraId="3EF8DD99" w14:textId="6FC8626A" w:rsidR="00A80738" w:rsidRPr="00630C9F" w:rsidRDefault="00D665F5" w:rsidP="00986737">
      <w:pPr>
        <w:spacing w:before="120" w:after="60" w:line="360" w:lineRule="auto"/>
        <w:jc w:val="both"/>
      </w:pPr>
      <w:r w:rsidRPr="00630C9F">
        <w:t>Podczas otwarcia ofert, mającego miejsce</w:t>
      </w:r>
      <w:r w:rsidR="00FF4AB1" w:rsidRPr="00630C9F">
        <w:t xml:space="preserve"> w dniu </w:t>
      </w:r>
      <w:r w:rsidR="00292691" w:rsidRPr="00630C9F">
        <w:t>18/05/2026</w:t>
      </w:r>
      <w:r w:rsidR="00FF4AB1" w:rsidRPr="00630C9F">
        <w:t xml:space="preserve"> o godz. </w:t>
      </w:r>
      <w:r w:rsidR="00292691" w:rsidRPr="00630C9F">
        <w:t>09:30</w:t>
      </w:r>
      <w:r w:rsidRPr="00630C9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30C9F" w14:paraId="68960270" w14:textId="77777777" w:rsidTr="005A632E">
        <w:tc>
          <w:tcPr>
            <w:tcW w:w="1276" w:type="dxa"/>
            <w:shd w:val="clear" w:color="auto" w:fill="F2F2F2"/>
            <w:vAlign w:val="center"/>
          </w:tcPr>
          <w:p w14:paraId="6C5A0FBF" w14:textId="77777777" w:rsidR="006B27ED" w:rsidRPr="00630C9F" w:rsidRDefault="00986737" w:rsidP="00C82837">
            <w:pPr>
              <w:spacing w:before="120" w:after="120"/>
              <w:jc w:val="center"/>
            </w:pPr>
            <w:r w:rsidRPr="00630C9F">
              <w:t>Oferta n</w:t>
            </w:r>
            <w:r w:rsidR="006B27ED" w:rsidRPr="00630C9F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61AF212" w14:textId="77777777" w:rsidR="006B27ED" w:rsidRPr="00630C9F" w:rsidRDefault="00986737" w:rsidP="00C82837">
            <w:pPr>
              <w:spacing w:before="120" w:after="120"/>
              <w:jc w:val="center"/>
            </w:pPr>
            <w:r w:rsidRPr="00630C9F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2C574BA" w14:textId="77777777" w:rsidR="006B27ED" w:rsidRPr="00630C9F" w:rsidRDefault="006B27ED" w:rsidP="00BB547B">
            <w:pPr>
              <w:spacing w:before="120" w:after="120"/>
              <w:jc w:val="center"/>
            </w:pPr>
            <w:r w:rsidRPr="00630C9F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C1BFBC1" w14:textId="77777777" w:rsidR="006B27ED" w:rsidRPr="00630C9F" w:rsidRDefault="006B27ED" w:rsidP="00C82837">
            <w:pPr>
              <w:spacing w:before="120" w:after="120"/>
              <w:jc w:val="center"/>
            </w:pPr>
            <w:r w:rsidRPr="00630C9F">
              <w:t>Cena oferty</w:t>
            </w:r>
          </w:p>
        </w:tc>
      </w:tr>
      <w:tr w:rsidR="00292691" w:rsidRPr="00630C9F" w14:paraId="3C4CA5F5" w14:textId="77777777" w:rsidTr="00E65725">
        <w:tc>
          <w:tcPr>
            <w:tcW w:w="1276" w:type="dxa"/>
            <w:vAlign w:val="center"/>
          </w:tcPr>
          <w:p w14:paraId="63475FF6" w14:textId="60BB0B12" w:rsidR="00292691" w:rsidRPr="00630C9F" w:rsidRDefault="00292691" w:rsidP="00E65725">
            <w:pPr>
              <w:spacing w:before="80" w:after="80"/>
              <w:jc w:val="center"/>
            </w:pPr>
            <w:r w:rsidRPr="00630C9F">
              <w:t>1</w:t>
            </w:r>
          </w:p>
        </w:tc>
        <w:tc>
          <w:tcPr>
            <w:tcW w:w="1276" w:type="dxa"/>
            <w:vAlign w:val="center"/>
          </w:tcPr>
          <w:p w14:paraId="44395721" w14:textId="7F10880F" w:rsidR="00292691" w:rsidRPr="00630C9F" w:rsidRDefault="00292691" w:rsidP="00E65725">
            <w:pPr>
              <w:spacing w:before="80" w:after="80"/>
              <w:jc w:val="center"/>
            </w:pPr>
            <w:r w:rsidRPr="00630C9F">
              <w:t>3</w:t>
            </w:r>
          </w:p>
        </w:tc>
        <w:tc>
          <w:tcPr>
            <w:tcW w:w="3969" w:type="dxa"/>
          </w:tcPr>
          <w:p w14:paraId="66D06301" w14:textId="245E0F7B" w:rsidR="00292691" w:rsidRPr="00630C9F" w:rsidRDefault="00292691" w:rsidP="00E65725">
            <w:pPr>
              <w:spacing w:before="80" w:after="40"/>
            </w:pPr>
            <w:proofErr w:type="spellStart"/>
            <w:r w:rsidRPr="00630C9F">
              <w:t>Drager</w:t>
            </w:r>
            <w:proofErr w:type="spellEnd"/>
            <w:r w:rsidRPr="00630C9F">
              <w:t xml:space="preserve"> Polska </w:t>
            </w:r>
            <w:proofErr w:type="spellStart"/>
            <w:r w:rsidRPr="00630C9F">
              <w:t>Sp</w:t>
            </w:r>
            <w:proofErr w:type="spellEnd"/>
            <w:r w:rsidRPr="00630C9F">
              <w:t xml:space="preserve"> z o.o.</w:t>
            </w:r>
          </w:p>
          <w:p w14:paraId="63730B48" w14:textId="7B480908" w:rsidR="00292691" w:rsidRPr="00630C9F" w:rsidRDefault="00292691" w:rsidP="00E65725">
            <w:r w:rsidRPr="00630C9F">
              <w:t>Posag 7 Panien</w:t>
            </w:r>
            <w:r w:rsidRPr="00630C9F">
              <w:t xml:space="preserve"> </w:t>
            </w:r>
            <w:r w:rsidRPr="00630C9F">
              <w:t>1</w:t>
            </w:r>
            <w:r w:rsidRPr="00630C9F">
              <w:t xml:space="preserve"> </w:t>
            </w:r>
          </w:p>
          <w:p w14:paraId="4F84B4E7" w14:textId="252F0517" w:rsidR="00292691" w:rsidRPr="00630C9F" w:rsidRDefault="00292691" w:rsidP="00E65725">
            <w:pPr>
              <w:spacing w:after="80"/>
              <w:jc w:val="both"/>
            </w:pPr>
            <w:r w:rsidRPr="00630C9F">
              <w:t>02-495</w:t>
            </w:r>
            <w:r w:rsidRPr="00630C9F">
              <w:t xml:space="preserve"> </w:t>
            </w:r>
            <w:proofErr w:type="spellStart"/>
            <w:r w:rsidRPr="00630C9F">
              <w:t>Warsaw</w:t>
            </w:r>
            <w:proofErr w:type="spellEnd"/>
          </w:p>
        </w:tc>
        <w:tc>
          <w:tcPr>
            <w:tcW w:w="2551" w:type="dxa"/>
            <w:vAlign w:val="center"/>
          </w:tcPr>
          <w:p w14:paraId="311CE367" w14:textId="7A2F6F05" w:rsidR="00292691" w:rsidRPr="00630C9F" w:rsidRDefault="00292691" w:rsidP="00E65725">
            <w:pPr>
              <w:spacing w:before="80" w:after="80"/>
              <w:jc w:val="center"/>
            </w:pPr>
            <w:r w:rsidRPr="00630C9F">
              <w:t>54 001.08 zł</w:t>
            </w:r>
          </w:p>
        </w:tc>
      </w:tr>
      <w:tr w:rsidR="00292691" w:rsidRPr="00630C9F" w14:paraId="79A4B964" w14:textId="77777777" w:rsidTr="00E65725">
        <w:tc>
          <w:tcPr>
            <w:tcW w:w="1276" w:type="dxa"/>
            <w:vAlign w:val="center"/>
          </w:tcPr>
          <w:p w14:paraId="08C312F3" w14:textId="3E4566B1" w:rsidR="00292691" w:rsidRPr="00630C9F" w:rsidRDefault="00292691" w:rsidP="00E65725">
            <w:pPr>
              <w:spacing w:before="80" w:after="80"/>
              <w:jc w:val="center"/>
            </w:pPr>
            <w:r w:rsidRPr="00630C9F">
              <w:t>2</w:t>
            </w:r>
          </w:p>
        </w:tc>
        <w:tc>
          <w:tcPr>
            <w:tcW w:w="1276" w:type="dxa"/>
            <w:vAlign w:val="center"/>
          </w:tcPr>
          <w:p w14:paraId="3EBA98C5" w14:textId="0C7680BA" w:rsidR="00292691" w:rsidRPr="00630C9F" w:rsidRDefault="00292691" w:rsidP="00E65725">
            <w:pPr>
              <w:spacing w:before="80" w:after="80"/>
              <w:jc w:val="center"/>
            </w:pPr>
            <w:r w:rsidRPr="00630C9F">
              <w:t>2</w:t>
            </w:r>
          </w:p>
        </w:tc>
        <w:tc>
          <w:tcPr>
            <w:tcW w:w="3969" w:type="dxa"/>
          </w:tcPr>
          <w:p w14:paraId="178382A7" w14:textId="4425A529" w:rsidR="00292691" w:rsidRPr="00630C9F" w:rsidRDefault="00292691" w:rsidP="00E65725">
            <w:pPr>
              <w:spacing w:before="80" w:after="40"/>
            </w:pPr>
            <w:r w:rsidRPr="00630C9F">
              <w:t xml:space="preserve">Przedsiębiorstwo Zaopatrzenia Lecznictwa </w:t>
            </w:r>
            <w:proofErr w:type="spellStart"/>
            <w:r w:rsidRPr="00630C9F">
              <w:t>Cezal</w:t>
            </w:r>
            <w:proofErr w:type="spellEnd"/>
            <w:r w:rsidRPr="00630C9F">
              <w:t xml:space="preserve"> Lublin Sp. z o.o.</w:t>
            </w:r>
          </w:p>
          <w:p w14:paraId="2B380647" w14:textId="03400415" w:rsidR="00292691" w:rsidRPr="00630C9F" w:rsidRDefault="00292691" w:rsidP="00E65725">
            <w:r w:rsidRPr="00630C9F">
              <w:t>Al. Spółdzielczości Pracy</w:t>
            </w:r>
            <w:r w:rsidRPr="00630C9F">
              <w:t xml:space="preserve"> </w:t>
            </w:r>
            <w:r w:rsidRPr="00630C9F">
              <w:t>38</w:t>
            </w:r>
            <w:r w:rsidRPr="00630C9F">
              <w:t xml:space="preserve"> </w:t>
            </w:r>
          </w:p>
          <w:p w14:paraId="1F55A1D2" w14:textId="0ED8B044" w:rsidR="00292691" w:rsidRPr="00630C9F" w:rsidRDefault="00292691" w:rsidP="00E65725">
            <w:pPr>
              <w:spacing w:after="80"/>
              <w:jc w:val="both"/>
            </w:pPr>
            <w:r w:rsidRPr="00630C9F">
              <w:t>20-147</w:t>
            </w:r>
            <w:r w:rsidRPr="00630C9F">
              <w:t xml:space="preserve"> </w:t>
            </w:r>
            <w:r w:rsidRPr="00630C9F">
              <w:t>Lublin</w:t>
            </w:r>
          </w:p>
        </w:tc>
        <w:tc>
          <w:tcPr>
            <w:tcW w:w="2551" w:type="dxa"/>
            <w:vAlign w:val="center"/>
          </w:tcPr>
          <w:p w14:paraId="332DA877" w14:textId="4C6E01F1" w:rsidR="00292691" w:rsidRPr="00630C9F" w:rsidRDefault="00292691" w:rsidP="00E65725">
            <w:pPr>
              <w:spacing w:before="80" w:after="80"/>
              <w:jc w:val="center"/>
            </w:pPr>
            <w:r w:rsidRPr="00630C9F">
              <w:t>64 999.65 zł</w:t>
            </w:r>
          </w:p>
        </w:tc>
      </w:tr>
      <w:tr w:rsidR="00292691" w:rsidRPr="00630C9F" w14:paraId="22DE6CE3" w14:textId="77777777" w:rsidTr="00E65725">
        <w:tc>
          <w:tcPr>
            <w:tcW w:w="1276" w:type="dxa"/>
            <w:vAlign w:val="center"/>
          </w:tcPr>
          <w:p w14:paraId="334D4854" w14:textId="17D15246" w:rsidR="00292691" w:rsidRPr="00630C9F" w:rsidRDefault="00292691" w:rsidP="00E65725">
            <w:pPr>
              <w:spacing w:before="80" w:after="80"/>
              <w:jc w:val="center"/>
            </w:pPr>
            <w:r w:rsidRPr="00630C9F">
              <w:t>3</w:t>
            </w:r>
          </w:p>
        </w:tc>
        <w:tc>
          <w:tcPr>
            <w:tcW w:w="1276" w:type="dxa"/>
            <w:vAlign w:val="center"/>
          </w:tcPr>
          <w:p w14:paraId="36DC86D3" w14:textId="4F575FAD" w:rsidR="00292691" w:rsidRPr="00630C9F" w:rsidRDefault="00292691" w:rsidP="00E65725">
            <w:pPr>
              <w:spacing w:before="80" w:after="80"/>
              <w:jc w:val="center"/>
            </w:pPr>
            <w:r w:rsidRPr="00630C9F">
              <w:t>1</w:t>
            </w:r>
          </w:p>
        </w:tc>
        <w:tc>
          <w:tcPr>
            <w:tcW w:w="3969" w:type="dxa"/>
          </w:tcPr>
          <w:p w14:paraId="452D0AFE" w14:textId="68046F1B" w:rsidR="00292691" w:rsidRPr="00630C9F" w:rsidRDefault="00292691" w:rsidP="00E65725">
            <w:pPr>
              <w:spacing w:before="80" w:after="40"/>
            </w:pPr>
            <w:r w:rsidRPr="00630C9F">
              <w:t>BMM (lider: BMM sp. z o.o.)</w:t>
            </w:r>
          </w:p>
          <w:p w14:paraId="6C0B90E8" w14:textId="34AE9584" w:rsidR="00292691" w:rsidRPr="00630C9F" w:rsidRDefault="00292691" w:rsidP="00E65725">
            <w:r w:rsidRPr="00630C9F">
              <w:t>Rzeszowska</w:t>
            </w:r>
            <w:r w:rsidRPr="00630C9F">
              <w:t xml:space="preserve"> </w:t>
            </w:r>
            <w:r w:rsidRPr="00630C9F">
              <w:t>101</w:t>
            </w:r>
            <w:r w:rsidRPr="00630C9F">
              <w:t xml:space="preserve"> </w:t>
            </w:r>
          </w:p>
          <w:p w14:paraId="12C2FDEF" w14:textId="35652330" w:rsidR="00292691" w:rsidRPr="00630C9F" w:rsidRDefault="00292691" w:rsidP="00E65725">
            <w:pPr>
              <w:spacing w:after="80"/>
              <w:jc w:val="both"/>
            </w:pPr>
            <w:r w:rsidRPr="00630C9F">
              <w:t>36-060</w:t>
            </w:r>
            <w:r w:rsidRPr="00630C9F">
              <w:t xml:space="preserve"> </w:t>
            </w:r>
            <w:r w:rsidRPr="00630C9F">
              <w:t>Głogów Małopolski</w:t>
            </w:r>
          </w:p>
        </w:tc>
        <w:tc>
          <w:tcPr>
            <w:tcW w:w="2551" w:type="dxa"/>
            <w:vAlign w:val="center"/>
          </w:tcPr>
          <w:p w14:paraId="5D9471CB" w14:textId="1EAB7631" w:rsidR="00292691" w:rsidRPr="00630C9F" w:rsidRDefault="00292691" w:rsidP="00E65725">
            <w:pPr>
              <w:spacing w:before="80" w:after="80"/>
              <w:jc w:val="center"/>
            </w:pPr>
            <w:r w:rsidRPr="00630C9F">
              <w:t>171 462.00 zł</w:t>
            </w:r>
          </w:p>
        </w:tc>
      </w:tr>
    </w:tbl>
    <w:p w14:paraId="6DBA196A" w14:textId="77777777" w:rsidR="00A80738" w:rsidRPr="00630C9F" w:rsidRDefault="00A80738" w:rsidP="00986737">
      <w:pPr>
        <w:pStyle w:val="Tekstpodstawowy"/>
        <w:spacing w:before="600" w:after="480"/>
        <w:ind w:left="3119" w:firstLine="425"/>
        <w:jc w:val="right"/>
        <w:rPr>
          <w:i/>
          <w:sz w:val="20"/>
        </w:rPr>
      </w:pPr>
      <w:r w:rsidRPr="00630C9F">
        <w:rPr>
          <w:i/>
          <w:sz w:val="20"/>
        </w:rPr>
        <w:t>Zamawiający</w:t>
      </w:r>
    </w:p>
    <w:p w14:paraId="176DF58A" w14:textId="04EEFC9C" w:rsidR="00C236D3" w:rsidRDefault="00292691" w:rsidP="00173B20">
      <w:pPr>
        <w:jc w:val="right"/>
        <w:rPr>
          <w:rFonts w:ascii="Arial" w:hAnsi="Arial" w:cs="Arial"/>
          <w:sz w:val="24"/>
          <w:szCs w:val="24"/>
        </w:rPr>
      </w:pPr>
      <w:r w:rsidRPr="00292691">
        <w:rPr>
          <w:rFonts w:ascii="Arial" w:hAnsi="Arial" w:cs="Arial"/>
          <w:sz w:val="24"/>
          <w:szCs w:val="24"/>
        </w:rPr>
        <w:t xml:space="preserve">  </w:t>
      </w:r>
      <w:bookmarkEnd w:id="0"/>
      <w:r w:rsidR="00630C9F">
        <w:rPr>
          <w:rFonts w:ascii="Arial" w:hAnsi="Arial" w:cs="Arial"/>
          <w:sz w:val="24"/>
          <w:szCs w:val="24"/>
        </w:rPr>
        <w:t>Dyrektor SP ZOZ Kolbuszowa</w:t>
      </w:r>
    </w:p>
    <w:p w14:paraId="239F5CF5" w14:textId="35D88CD4" w:rsidR="00630C9F" w:rsidRPr="00BB547B" w:rsidRDefault="00630C9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630C9F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3020C" w14:textId="77777777" w:rsidR="00EF1A81" w:rsidRDefault="00EF1A81">
      <w:r>
        <w:separator/>
      </w:r>
    </w:p>
  </w:endnote>
  <w:endnote w:type="continuationSeparator" w:id="0">
    <w:p w14:paraId="6519E101" w14:textId="77777777" w:rsidR="00EF1A81" w:rsidRDefault="00EF1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584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DCAA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98EE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E7B3EE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7C932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9D9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DCC4C8" w14:textId="77777777" w:rsidR="009F189D" w:rsidRDefault="009F189D">
    <w:pPr>
      <w:pStyle w:val="Stopka"/>
      <w:tabs>
        <w:tab w:val="clear" w:pos="4536"/>
      </w:tabs>
      <w:jc w:val="center"/>
    </w:pPr>
  </w:p>
  <w:p w14:paraId="5075E1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699F2" w14:textId="77777777" w:rsidR="00EF1A81" w:rsidRDefault="00EF1A81">
      <w:r>
        <w:separator/>
      </w:r>
    </w:p>
  </w:footnote>
  <w:footnote w:type="continuationSeparator" w:id="0">
    <w:p w14:paraId="5AF0B082" w14:textId="77777777" w:rsidR="00EF1A81" w:rsidRDefault="00EF1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5E2B2" w14:textId="77777777" w:rsidR="00292691" w:rsidRDefault="00292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34564" w14:textId="02DFFAC4" w:rsidR="00292691" w:rsidRDefault="00630C9F">
    <w:pPr>
      <w:pStyle w:val="Nagwek"/>
    </w:pPr>
    <w:r w:rsidRPr="00630C9F">
      <w:rPr>
        <w:rFonts w:ascii="Aptos" w:eastAsia="Aptos" w:hAnsi="Aptos" w:cs="Arial"/>
        <w:noProof/>
        <w:kern w:val="2"/>
        <w:sz w:val="22"/>
        <w:szCs w:val="22"/>
        <w:lang w:eastAsia="en-US"/>
      </w:rPr>
      <w:pict w14:anchorId="0C7A3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6pt;height:45.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5E394" w14:textId="77777777" w:rsidR="00292691" w:rsidRDefault="00292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A5A"/>
    <w:rsid w:val="00007727"/>
    <w:rsid w:val="00017720"/>
    <w:rsid w:val="00035488"/>
    <w:rsid w:val="000D7F25"/>
    <w:rsid w:val="000E00E5"/>
    <w:rsid w:val="00173B20"/>
    <w:rsid w:val="001C69FF"/>
    <w:rsid w:val="0023318D"/>
    <w:rsid w:val="00292691"/>
    <w:rsid w:val="003D72FD"/>
    <w:rsid w:val="00423179"/>
    <w:rsid w:val="00490DC0"/>
    <w:rsid w:val="00493F8C"/>
    <w:rsid w:val="004C7E9B"/>
    <w:rsid w:val="005614F2"/>
    <w:rsid w:val="00577BC6"/>
    <w:rsid w:val="005A632E"/>
    <w:rsid w:val="00630C9F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1A81"/>
    <w:rsid w:val="00F16C60"/>
    <w:rsid w:val="00F65A5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62D245"/>
  <w15:chartTrackingRefBased/>
  <w15:docId w15:val="{F08D8B70-EEB1-47E0-B9FC-A1F49D4EC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2026-05-18T10:46:00Z</cp:lastPrinted>
  <dcterms:created xsi:type="dcterms:W3CDTF">2026-05-18T10:48:00Z</dcterms:created>
  <dcterms:modified xsi:type="dcterms:W3CDTF">2026-05-18T10:48:00Z</dcterms:modified>
</cp:coreProperties>
</file>