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E6E2F" w14:textId="2A4F814A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5738A" w:rsidRPr="00B5738A">
        <w:rPr>
          <w:rFonts w:ascii="Arial" w:hAnsi="Arial" w:cs="Arial"/>
          <w:bCs/>
          <w:i w:val="0"/>
          <w:szCs w:val="24"/>
        </w:rPr>
        <w:t>1</w:t>
      </w:r>
      <w:r w:rsidR="000810BF">
        <w:rPr>
          <w:rFonts w:ascii="Arial" w:hAnsi="Arial" w:cs="Arial"/>
          <w:bCs/>
          <w:i w:val="0"/>
          <w:szCs w:val="24"/>
        </w:rPr>
        <w:t>1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FB8C71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25F60B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85CA5DE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553ED07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EB9F576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52A180B0" w14:textId="77777777" w:rsidTr="004F10A0">
        <w:tc>
          <w:tcPr>
            <w:tcW w:w="2269" w:type="dxa"/>
          </w:tcPr>
          <w:p w14:paraId="6F0A9218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393A805" w14:textId="77777777" w:rsidR="00A137C9" w:rsidRPr="00A2540E" w:rsidRDefault="00B5738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73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farmaceutycznych w 51 pakietach.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5738A" w:rsidRPr="00A2540E" w14:paraId="2BEECAAA" w14:textId="77777777" w:rsidTr="00B54D86">
        <w:tc>
          <w:tcPr>
            <w:tcW w:w="2269" w:type="dxa"/>
          </w:tcPr>
          <w:p w14:paraId="18D2B49C" w14:textId="77777777" w:rsidR="00B5738A" w:rsidRPr="00A2540E" w:rsidRDefault="00B5738A" w:rsidP="00B54D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66781E3" w14:textId="77777777" w:rsidR="00B5738A" w:rsidRPr="00A2540E" w:rsidRDefault="00B5738A" w:rsidP="00B54D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73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Eap-2412/12/26/D</w:t>
            </w:r>
          </w:p>
        </w:tc>
      </w:tr>
    </w:tbl>
    <w:p w14:paraId="02E1B68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822FEB4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5738A" w:rsidRPr="00B5738A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1920DB1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5564445D" w14:textId="77777777" w:rsidTr="00A137C9">
        <w:tc>
          <w:tcPr>
            <w:tcW w:w="617" w:type="dxa"/>
            <w:vAlign w:val="center"/>
          </w:tcPr>
          <w:p w14:paraId="3B2429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546B05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33E78EF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D447B6D" w14:textId="77777777" w:rsidTr="00A137C9">
        <w:tc>
          <w:tcPr>
            <w:tcW w:w="617" w:type="dxa"/>
            <w:vAlign w:val="center"/>
          </w:tcPr>
          <w:p w14:paraId="029F8B3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3DAB7D6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76F62DB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DC164E5" w14:textId="77777777" w:rsidTr="00A137C9">
        <w:tc>
          <w:tcPr>
            <w:tcW w:w="617" w:type="dxa"/>
            <w:vAlign w:val="center"/>
          </w:tcPr>
          <w:p w14:paraId="273FFC6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5CC30CA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41C8571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F487BBC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5738A" w:rsidRPr="00B5738A">
        <w:rPr>
          <w:rFonts w:ascii="Arial" w:hAnsi="Arial" w:cs="Arial"/>
          <w:sz w:val="24"/>
          <w:szCs w:val="24"/>
        </w:rPr>
        <w:t>(</w:t>
      </w:r>
      <w:proofErr w:type="spellStart"/>
      <w:r w:rsidR="00B5738A" w:rsidRPr="00B5738A">
        <w:rPr>
          <w:rFonts w:ascii="Arial" w:hAnsi="Arial" w:cs="Arial"/>
          <w:sz w:val="24"/>
          <w:szCs w:val="24"/>
        </w:rPr>
        <w:t>t.j</w:t>
      </w:r>
      <w:proofErr w:type="spellEnd"/>
      <w:r w:rsidR="00B5738A" w:rsidRPr="00B5738A">
        <w:rPr>
          <w:rFonts w:ascii="Arial" w:hAnsi="Arial" w:cs="Arial"/>
          <w:sz w:val="24"/>
          <w:szCs w:val="24"/>
        </w:rPr>
        <w:t>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76FB37FD" w14:textId="77777777" w:rsidTr="00A137C9">
        <w:tc>
          <w:tcPr>
            <w:tcW w:w="617" w:type="dxa"/>
            <w:vAlign w:val="center"/>
          </w:tcPr>
          <w:p w14:paraId="5ABFAD4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0666FEF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38502DD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42EBD49" w14:textId="77777777" w:rsidTr="00A137C9">
        <w:tc>
          <w:tcPr>
            <w:tcW w:w="617" w:type="dxa"/>
            <w:vAlign w:val="center"/>
          </w:tcPr>
          <w:p w14:paraId="1E9FEF8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78B4E96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4F6A183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D300D88" w14:textId="77777777" w:rsidTr="00A137C9">
        <w:tc>
          <w:tcPr>
            <w:tcW w:w="617" w:type="dxa"/>
            <w:vAlign w:val="center"/>
          </w:tcPr>
          <w:p w14:paraId="002056D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73AF335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235273C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783E06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94428D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0D9A7B1" w14:textId="77777777" w:rsidTr="004F10A0">
        <w:tc>
          <w:tcPr>
            <w:tcW w:w="2660" w:type="dxa"/>
          </w:tcPr>
          <w:p w14:paraId="16DF385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80331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D351E59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9DA151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E69297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68A6F3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5738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9033552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A6016" w14:textId="77777777" w:rsidR="003D4388" w:rsidRDefault="003D4388" w:rsidP="00025386">
      <w:pPr>
        <w:spacing w:after="0" w:line="240" w:lineRule="auto"/>
      </w:pPr>
      <w:r>
        <w:separator/>
      </w:r>
    </w:p>
  </w:endnote>
  <w:endnote w:type="continuationSeparator" w:id="0">
    <w:p w14:paraId="5F1332D6" w14:textId="77777777" w:rsidR="003D4388" w:rsidRDefault="003D438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EB500" w14:textId="77777777" w:rsidR="00B5738A" w:rsidRDefault="00B573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7C4E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EF76C2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69115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ACAADB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5C96F" w14:textId="77777777" w:rsidR="00B5738A" w:rsidRDefault="00B573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F7B89" w14:textId="77777777" w:rsidR="003D4388" w:rsidRDefault="003D4388" w:rsidP="00025386">
      <w:pPr>
        <w:spacing w:after="0" w:line="240" w:lineRule="auto"/>
      </w:pPr>
      <w:r>
        <w:separator/>
      </w:r>
    </w:p>
  </w:footnote>
  <w:footnote w:type="continuationSeparator" w:id="0">
    <w:p w14:paraId="704BE016" w14:textId="77777777" w:rsidR="003D4388" w:rsidRDefault="003D438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C2942" w14:textId="77777777" w:rsidR="00B5738A" w:rsidRDefault="00B573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BFB86" w14:textId="77777777" w:rsidR="00B5738A" w:rsidRDefault="00B573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1747D" w14:textId="77777777" w:rsidR="00B5738A" w:rsidRDefault="00B573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4738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388"/>
    <w:rsid w:val="00025386"/>
    <w:rsid w:val="000423B9"/>
    <w:rsid w:val="00053927"/>
    <w:rsid w:val="000810BF"/>
    <w:rsid w:val="00084786"/>
    <w:rsid w:val="0016158F"/>
    <w:rsid w:val="001C2314"/>
    <w:rsid w:val="00213980"/>
    <w:rsid w:val="0024648D"/>
    <w:rsid w:val="003A486D"/>
    <w:rsid w:val="003D4388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5738A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03909"/>
  <w15:chartTrackingRefBased/>
  <w15:docId w15:val="{3A1D76F0-FC73-4F87-95B2-21ED5F6AD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2026-06-03T08:04:00Z</dcterms:created>
  <dcterms:modified xsi:type="dcterms:W3CDTF">2026-06-03T08:04:00Z</dcterms:modified>
</cp:coreProperties>
</file>