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42689" w14:textId="2BA6CC33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93BCA">
        <w:rPr>
          <w:rFonts w:ascii="Arial" w:hAnsi="Arial" w:cs="Arial"/>
          <w:bCs/>
          <w:i w:val="0"/>
          <w:szCs w:val="24"/>
        </w:rPr>
        <w:t xml:space="preserve">6a </w:t>
      </w:r>
      <w:r w:rsidR="00B36ABD" w:rsidRPr="0012157F">
        <w:rPr>
          <w:rFonts w:ascii="Arial" w:hAnsi="Arial" w:cs="Arial"/>
          <w:bCs/>
          <w:i w:val="0"/>
          <w:szCs w:val="24"/>
        </w:rPr>
        <w:t>do SWZ</w:t>
      </w:r>
    </w:p>
    <w:p w14:paraId="3B974783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59F3C17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866C7" w:rsidRPr="009866C7">
        <w:rPr>
          <w:rFonts w:ascii="Arial" w:hAnsi="Arial" w:cs="Arial"/>
          <w:b/>
          <w:sz w:val="24"/>
          <w:szCs w:val="24"/>
        </w:rPr>
        <w:t>Eap-2412/12/26/D</w:t>
      </w:r>
    </w:p>
    <w:p w14:paraId="38D10D7B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6FEFA54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866C7" w:rsidRPr="009866C7">
        <w:rPr>
          <w:rFonts w:ascii="Arial" w:hAnsi="Arial" w:cs="Arial"/>
        </w:rPr>
        <w:t>Samodzielny Publiczny Zespół Opieki Zdrowotnej w Kolbuszowej</w:t>
      </w:r>
    </w:p>
    <w:p w14:paraId="3ED64FC4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866C7" w:rsidRPr="009866C7">
        <w:rPr>
          <w:rFonts w:ascii="Arial" w:hAnsi="Arial" w:cs="Arial"/>
        </w:rPr>
        <w:t>Grunwaldzka</w:t>
      </w:r>
      <w:r w:rsidRPr="0012157F">
        <w:rPr>
          <w:rFonts w:ascii="Arial" w:hAnsi="Arial" w:cs="Arial"/>
        </w:rPr>
        <w:t xml:space="preserve"> </w:t>
      </w:r>
      <w:r w:rsidR="009866C7" w:rsidRPr="009866C7">
        <w:rPr>
          <w:rFonts w:ascii="Arial" w:hAnsi="Arial" w:cs="Arial"/>
        </w:rPr>
        <w:t>4</w:t>
      </w:r>
      <w:r w:rsidRPr="0012157F">
        <w:rPr>
          <w:rFonts w:ascii="Arial" w:hAnsi="Arial" w:cs="Arial"/>
        </w:rPr>
        <w:t xml:space="preserve"> </w:t>
      </w:r>
    </w:p>
    <w:p w14:paraId="3EBEF795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866C7" w:rsidRPr="009866C7">
        <w:rPr>
          <w:rFonts w:ascii="Arial" w:hAnsi="Arial" w:cs="Arial"/>
        </w:rPr>
        <w:t>36-100</w:t>
      </w:r>
      <w:r w:rsidRPr="0012157F">
        <w:rPr>
          <w:rFonts w:ascii="Arial" w:hAnsi="Arial" w:cs="Arial"/>
        </w:rPr>
        <w:t xml:space="preserve"> </w:t>
      </w:r>
      <w:r w:rsidR="009866C7" w:rsidRPr="009866C7">
        <w:rPr>
          <w:rFonts w:ascii="Arial" w:hAnsi="Arial" w:cs="Arial"/>
        </w:rPr>
        <w:t>Kolbuszowa</w:t>
      </w:r>
    </w:p>
    <w:p w14:paraId="3F2CDFC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790B3AC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549AF0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6CCFF81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172CEC7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C739D1B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A5EF58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7FE9C15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DB68926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66C7" w:rsidRPr="0012157F" w14:paraId="337FD06D" w14:textId="77777777" w:rsidTr="00B54D86">
        <w:tc>
          <w:tcPr>
            <w:tcW w:w="9104" w:type="dxa"/>
            <w:shd w:val="clear" w:color="auto" w:fill="D9D9D9"/>
          </w:tcPr>
          <w:p w14:paraId="6EB8677F" w14:textId="77777777" w:rsidR="009866C7" w:rsidRPr="0012157F" w:rsidRDefault="009866C7" w:rsidP="00B54D8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367542C" w14:textId="77777777" w:rsidR="009866C7" w:rsidRDefault="009866C7" w:rsidP="00B54D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866C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866C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866C7">
              <w:rPr>
                <w:rFonts w:ascii="Arial" w:hAnsi="Arial" w:cs="Arial"/>
                <w:sz w:val="24"/>
                <w:szCs w:val="24"/>
              </w:rPr>
              <w:t>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E14D827" w14:textId="77777777" w:rsidR="009866C7" w:rsidRDefault="009866C7" w:rsidP="00B54D8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0B5248A" w14:textId="77777777" w:rsidR="009866C7" w:rsidRDefault="009866C7" w:rsidP="00B54D8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604789D6" w14:textId="77777777" w:rsidR="009866C7" w:rsidRPr="00C86421" w:rsidRDefault="009866C7" w:rsidP="00B54D8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496BBED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584FE65" w14:textId="77777777" w:rsidR="00E50194" w:rsidRDefault="009866C7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866C7">
        <w:rPr>
          <w:rFonts w:ascii="Arial" w:hAnsi="Arial" w:cs="Arial"/>
          <w:b/>
          <w:sz w:val="24"/>
          <w:szCs w:val="24"/>
        </w:rPr>
        <w:t>Dostawa produktów farmaceutycznych w 51 pakietach.</w:t>
      </w:r>
    </w:p>
    <w:p w14:paraId="1A203CB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866C7" w:rsidRPr="009866C7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C4AEE2F" w14:textId="77777777" w:rsidTr="00650D6C">
        <w:tc>
          <w:tcPr>
            <w:tcW w:w="9104" w:type="dxa"/>
            <w:shd w:val="clear" w:color="auto" w:fill="D9D9D9"/>
          </w:tcPr>
          <w:p w14:paraId="61C4F72A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1A05871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F6DB8F3" w14:textId="77777777" w:rsidR="009866C7" w:rsidRDefault="007A2BCB" w:rsidP="009866C7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6F5D0A35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2056EAA3" w14:textId="77777777" w:rsidTr="00CD4DD1">
        <w:tc>
          <w:tcPr>
            <w:tcW w:w="9104" w:type="dxa"/>
            <w:shd w:val="clear" w:color="auto" w:fill="D9D9D9"/>
          </w:tcPr>
          <w:p w14:paraId="5F5D7B7A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1743799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285ADE5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A04903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CDE57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A99A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866C7" w:rsidRPr="0012157F" w14:paraId="27C236B5" w14:textId="77777777" w:rsidTr="00B54D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DD9A3" w14:textId="77777777" w:rsidR="009866C7" w:rsidRPr="0012157F" w:rsidRDefault="009866C7" w:rsidP="00B54D8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6C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31085" w14:textId="77777777" w:rsidR="009866C7" w:rsidRPr="0012157F" w:rsidRDefault="009866C7" w:rsidP="00B54D8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66C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20D6AAD" w14:textId="77777777" w:rsidR="009866C7" w:rsidRPr="0012157F" w:rsidRDefault="009866C7" w:rsidP="00B54D8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6C7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</w:t>
            </w:r>
            <w:r w:rsidRPr="009866C7">
              <w:rPr>
                <w:rFonts w:ascii="Arial" w:hAnsi="Arial" w:cs="Arial"/>
                <w:sz w:val="24"/>
                <w:szCs w:val="24"/>
              </w:rPr>
              <w:lastRenderedPageBreak/>
              <w:t>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14:paraId="60B978A5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4656494D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746F65F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8668DD3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15BC679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8D9DC50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8E5A010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3291C816" w14:textId="77777777" w:rsidTr="0061040C">
        <w:tc>
          <w:tcPr>
            <w:tcW w:w="9104" w:type="dxa"/>
            <w:shd w:val="clear" w:color="auto" w:fill="D9D9D9"/>
          </w:tcPr>
          <w:p w14:paraId="0C3A45BB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1DB5D3D4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638C2BB4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375815E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DF0B8F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6F55A1D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6BF63E67" w14:textId="77777777" w:rsidTr="0061040C">
        <w:tc>
          <w:tcPr>
            <w:tcW w:w="9104" w:type="dxa"/>
            <w:shd w:val="clear" w:color="auto" w:fill="D9D9D9"/>
          </w:tcPr>
          <w:p w14:paraId="7D8ED7B5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0C4D4CD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A249F26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9FA7D79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9AC70C9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76FA316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920B41B" w14:textId="77777777" w:rsidTr="00CD4DD1">
        <w:tc>
          <w:tcPr>
            <w:tcW w:w="9104" w:type="dxa"/>
            <w:shd w:val="clear" w:color="auto" w:fill="D9D9D9"/>
          </w:tcPr>
          <w:p w14:paraId="10D07B8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66AA2827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DCF0915" w14:textId="77777777" w:rsidTr="00847232">
        <w:tc>
          <w:tcPr>
            <w:tcW w:w="9104" w:type="dxa"/>
            <w:shd w:val="clear" w:color="auto" w:fill="D9D9D9"/>
          </w:tcPr>
          <w:p w14:paraId="28D350C9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A9C513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E42B4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15D388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04D947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B46614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60E501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E23226D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EC7F8D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FE5F06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3458C3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E221005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BCD866D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F653D" w14:textId="77777777" w:rsidR="008F2557" w:rsidRDefault="008F2557" w:rsidP="0038231F">
      <w:pPr>
        <w:spacing w:after="0" w:line="240" w:lineRule="auto"/>
      </w:pPr>
      <w:r>
        <w:separator/>
      </w:r>
    </w:p>
  </w:endnote>
  <w:endnote w:type="continuationSeparator" w:id="0">
    <w:p w14:paraId="50CD5665" w14:textId="77777777" w:rsidR="008F2557" w:rsidRDefault="008F25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7D850" w14:textId="77777777" w:rsidR="009866C7" w:rsidRDefault="009866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694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D93C2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ADA93" w14:textId="77777777" w:rsidR="009866C7" w:rsidRDefault="009866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45FCC" w14:textId="77777777" w:rsidR="008F2557" w:rsidRDefault="008F2557" w:rsidP="0038231F">
      <w:pPr>
        <w:spacing w:after="0" w:line="240" w:lineRule="auto"/>
      </w:pPr>
      <w:r>
        <w:separator/>
      </w:r>
    </w:p>
  </w:footnote>
  <w:footnote w:type="continuationSeparator" w:id="0">
    <w:p w14:paraId="72D0166B" w14:textId="77777777" w:rsidR="008F2557" w:rsidRDefault="008F2557" w:rsidP="0038231F">
      <w:pPr>
        <w:spacing w:after="0" w:line="240" w:lineRule="auto"/>
      </w:pPr>
      <w:r>
        <w:continuationSeparator/>
      </w:r>
    </w:p>
  </w:footnote>
  <w:footnote w:id="1">
    <w:p w14:paraId="134A833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C97998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EE8FE9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5B7BFC6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E8F3743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1747ED7E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3D6EC0A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CE2BF1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1CA5E3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B8DB4B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165B45BA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0F32D" w14:textId="77777777" w:rsidR="009866C7" w:rsidRDefault="009866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D5A07" w14:textId="77777777" w:rsidR="009866C7" w:rsidRDefault="009866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264BE" w14:textId="77777777" w:rsidR="009866C7" w:rsidRDefault="009866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5939596">
    <w:abstractNumId w:val="11"/>
  </w:num>
  <w:num w:numId="2" w16cid:durableId="633602888">
    <w:abstractNumId w:val="0"/>
  </w:num>
  <w:num w:numId="3" w16cid:durableId="346828968">
    <w:abstractNumId w:val="10"/>
  </w:num>
  <w:num w:numId="4" w16cid:durableId="1393843286">
    <w:abstractNumId w:val="13"/>
  </w:num>
  <w:num w:numId="5" w16cid:durableId="226958154">
    <w:abstractNumId w:val="12"/>
  </w:num>
  <w:num w:numId="6" w16cid:durableId="795218567">
    <w:abstractNumId w:val="9"/>
  </w:num>
  <w:num w:numId="7" w16cid:durableId="133840066">
    <w:abstractNumId w:val="1"/>
  </w:num>
  <w:num w:numId="8" w16cid:durableId="464784070">
    <w:abstractNumId w:val="6"/>
  </w:num>
  <w:num w:numId="9" w16cid:durableId="247814099">
    <w:abstractNumId w:val="4"/>
  </w:num>
  <w:num w:numId="10" w16cid:durableId="216472231">
    <w:abstractNumId w:val="7"/>
  </w:num>
  <w:num w:numId="11" w16cid:durableId="869731770">
    <w:abstractNumId w:val="5"/>
  </w:num>
  <w:num w:numId="12" w16cid:durableId="1225219795">
    <w:abstractNumId w:val="8"/>
  </w:num>
  <w:num w:numId="13" w16cid:durableId="2103378415">
    <w:abstractNumId w:val="3"/>
  </w:num>
  <w:num w:numId="14" w16cid:durableId="1455754468">
    <w:abstractNumId w:val="2"/>
  </w:num>
  <w:num w:numId="15" w16cid:durableId="8358778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2557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971A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93BCA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2557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866C7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4B602C"/>
  <w15:docId w15:val="{537A8F01-541E-48D5-A155-972B8489E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924</Words>
  <Characters>5548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cp:lastModifiedBy>Joanna Płoch</cp:lastModifiedBy>
  <cp:revision>2</cp:revision>
  <cp:lastPrinted>2016-07-26T10:32:00Z</cp:lastPrinted>
  <dcterms:created xsi:type="dcterms:W3CDTF">2026-06-03T08:14:00Z</dcterms:created>
  <dcterms:modified xsi:type="dcterms:W3CDTF">2026-06-03T08:14:00Z</dcterms:modified>
</cp:coreProperties>
</file>