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A31C4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42C73" w:rsidRPr="00542C7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C85974D" w14:textId="77777777" w:rsidTr="00467CA2">
        <w:tc>
          <w:tcPr>
            <w:tcW w:w="2800" w:type="dxa"/>
            <w:shd w:val="clear" w:color="auto" w:fill="auto"/>
          </w:tcPr>
          <w:p w14:paraId="36C4169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A3E91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31D45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AC2EA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891020F" w14:textId="77777777" w:rsidTr="00467CA2">
        <w:tc>
          <w:tcPr>
            <w:tcW w:w="2800" w:type="dxa"/>
            <w:shd w:val="clear" w:color="auto" w:fill="auto"/>
          </w:tcPr>
          <w:p w14:paraId="6C0A436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C7DB5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36A99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14F1E7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08DCC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244F5C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0B9F22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E49C17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966BFA" w14:textId="4D181A0E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42C73" w:rsidRPr="00542C73">
        <w:rPr>
          <w:rFonts w:ascii="Arial" w:hAnsi="Arial" w:cs="Arial"/>
          <w:sz w:val="24"/>
          <w:szCs w:val="24"/>
        </w:rPr>
        <w:t>(t.j. Dz. U. z 202</w:t>
      </w:r>
      <w:r w:rsidR="00355990">
        <w:rPr>
          <w:rFonts w:ascii="Arial" w:hAnsi="Arial" w:cs="Arial"/>
          <w:sz w:val="24"/>
          <w:szCs w:val="24"/>
        </w:rPr>
        <w:t>4</w:t>
      </w:r>
      <w:r w:rsidR="00542C73" w:rsidRPr="00542C73">
        <w:rPr>
          <w:rFonts w:ascii="Arial" w:hAnsi="Arial" w:cs="Arial"/>
          <w:sz w:val="24"/>
          <w:szCs w:val="24"/>
        </w:rPr>
        <w:t>r. poz. 1</w:t>
      </w:r>
      <w:r w:rsidR="00355990">
        <w:rPr>
          <w:rFonts w:ascii="Arial" w:hAnsi="Arial" w:cs="Arial"/>
          <w:sz w:val="24"/>
          <w:szCs w:val="24"/>
        </w:rPr>
        <w:t>320</w:t>
      </w:r>
      <w:r w:rsidR="00542C73" w:rsidRPr="00542C73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5A421B7" w14:textId="77777777" w:rsidTr="00467CA2">
        <w:tc>
          <w:tcPr>
            <w:tcW w:w="2269" w:type="dxa"/>
            <w:shd w:val="clear" w:color="auto" w:fill="auto"/>
          </w:tcPr>
          <w:p w14:paraId="47B919A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191E17" w14:textId="2FBB0838" w:rsidR="00D520D3" w:rsidRPr="00A2540E" w:rsidRDefault="0035599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59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</w:t>
            </w:r>
            <w:r w:rsidR="004016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3559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</w:t>
            </w:r>
            <w:r w:rsidR="004016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</w:t>
            </w:r>
          </w:p>
        </w:tc>
      </w:tr>
      <w:tr w:rsidR="00542C73" w:rsidRPr="00A2540E" w14:paraId="6B3A59F7" w14:textId="77777777" w:rsidTr="00D97D53">
        <w:tc>
          <w:tcPr>
            <w:tcW w:w="2269" w:type="dxa"/>
            <w:shd w:val="clear" w:color="auto" w:fill="auto"/>
          </w:tcPr>
          <w:p w14:paraId="54AE1649" w14:textId="77777777" w:rsidR="00542C73" w:rsidRPr="00A2540E" w:rsidRDefault="00542C73" w:rsidP="00D97D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99E030" w14:textId="75867D32" w:rsidR="00542C73" w:rsidRPr="00A2540E" w:rsidRDefault="00542C73" w:rsidP="00D97D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42C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4016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</w:t>
            </w:r>
            <w:r w:rsidRPr="00542C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 w:rsidR="0040160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389A5257" w14:textId="77777777" w:rsidR="00DC652A" w:rsidRPr="00053927" w:rsidRDefault="00542C7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355A5F4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7CC4D0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3B3885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815A8D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27BA5D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C971CE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C3C88F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95E0973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79D4555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779D5CC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80BE02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AA236D8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C1EC2A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31F4842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223C48C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1380E0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E7EA38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E9E00A6" w14:textId="77777777" w:rsidTr="00467CA2">
        <w:tc>
          <w:tcPr>
            <w:tcW w:w="2660" w:type="dxa"/>
            <w:shd w:val="clear" w:color="auto" w:fill="auto"/>
          </w:tcPr>
          <w:p w14:paraId="5B53E6A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0F2908" w14:textId="18E0CD2A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5A6051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1116A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42C7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E8B91D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2695C" w14:textId="77777777" w:rsidR="00AC16B4" w:rsidRDefault="00AC16B4" w:rsidP="00025386">
      <w:pPr>
        <w:spacing w:after="0" w:line="240" w:lineRule="auto"/>
      </w:pPr>
      <w:r>
        <w:separator/>
      </w:r>
    </w:p>
  </w:endnote>
  <w:endnote w:type="continuationSeparator" w:id="0">
    <w:p w14:paraId="3CADB7DB" w14:textId="77777777" w:rsidR="00AC16B4" w:rsidRDefault="00AC16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76714" w14:textId="77777777" w:rsidR="00542C73" w:rsidRDefault="00542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A7FE5" w14:textId="088D8577" w:rsidR="00025386" w:rsidRDefault="00AA710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9A2BB2" wp14:editId="46F0377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5D180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329365B" w14:textId="0505558D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F17037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786A" w14:textId="77777777" w:rsidR="00542C73" w:rsidRDefault="00542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5372C2" w14:textId="77777777" w:rsidR="00AC16B4" w:rsidRDefault="00AC16B4" w:rsidP="00025386">
      <w:pPr>
        <w:spacing w:after="0" w:line="240" w:lineRule="auto"/>
      </w:pPr>
      <w:r>
        <w:separator/>
      </w:r>
    </w:p>
  </w:footnote>
  <w:footnote w:type="continuationSeparator" w:id="0">
    <w:p w14:paraId="479C1E9D" w14:textId="77777777" w:rsidR="00AC16B4" w:rsidRDefault="00AC16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3EFF8" w14:textId="77777777" w:rsidR="00542C73" w:rsidRDefault="00542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2DFFB" w14:textId="77777777" w:rsidR="00542C73" w:rsidRDefault="00542C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718AF" w14:textId="77777777" w:rsidR="00542C73" w:rsidRDefault="00542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879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6B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5990"/>
    <w:rsid w:val="00401609"/>
    <w:rsid w:val="004374F2"/>
    <w:rsid w:val="00460705"/>
    <w:rsid w:val="00467CA2"/>
    <w:rsid w:val="00485239"/>
    <w:rsid w:val="004E27D7"/>
    <w:rsid w:val="00542C73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710C"/>
    <w:rsid w:val="00AC16B4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82046"/>
  <w15:chartTrackingRefBased/>
  <w15:docId w15:val="{D92498CC-6CA1-46FA-9818-D9206147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Aneta Tekiela</cp:lastModifiedBy>
  <cp:revision>2</cp:revision>
  <dcterms:created xsi:type="dcterms:W3CDTF">2026-06-15T12:23:00Z</dcterms:created>
  <dcterms:modified xsi:type="dcterms:W3CDTF">2026-06-15T12:23:00Z</dcterms:modified>
</cp:coreProperties>
</file>