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347282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24E4D" w:rsidRPr="00A24E4D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4F8549BC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19BD30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257BE415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1CE9C708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476A843E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1A6178A2" w14:textId="77777777" w:rsidTr="004F10A0">
        <w:tc>
          <w:tcPr>
            <w:tcW w:w="2269" w:type="dxa"/>
            <w:shd w:val="clear" w:color="auto" w:fill="auto"/>
          </w:tcPr>
          <w:p w14:paraId="5C601B49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E039469" w14:textId="25FD4768" w:rsidR="00A137C9" w:rsidRPr="00A2540E" w:rsidRDefault="006850A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850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transportowe w zakresie dowozu uczniów z terenu gminy Gnojnik do szkół i placówek w roku szkolnym 202</w:t>
            </w:r>
            <w:r w:rsidR="005A09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  <w:r w:rsidRPr="006850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</w:t>
            </w:r>
            <w:r w:rsidR="005A09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7</w:t>
            </w:r>
          </w:p>
        </w:tc>
      </w:tr>
      <w:tr w:rsidR="00A24E4D" w:rsidRPr="00A2540E" w14:paraId="28010075" w14:textId="77777777" w:rsidTr="00612354">
        <w:tc>
          <w:tcPr>
            <w:tcW w:w="2269" w:type="dxa"/>
            <w:shd w:val="clear" w:color="auto" w:fill="auto"/>
          </w:tcPr>
          <w:p w14:paraId="285D9554" w14:textId="77777777" w:rsidR="00A24E4D" w:rsidRPr="00A2540E" w:rsidRDefault="00A24E4D" w:rsidP="0061235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366D04" w14:textId="39CDB86B" w:rsidR="00A24E4D" w:rsidRPr="00A2540E" w:rsidRDefault="00A24E4D" w:rsidP="0061235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24E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5A09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8</w:t>
            </w:r>
            <w:r w:rsidRPr="00A24E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</w:t>
            </w:r>
            <w:r w:rsidR="005A09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</w:p>
        </w:tc>
      </w:tr>
    </w:tbl>
    <w:p w14:paraId="497B3F5A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83A380A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24E4D" w:rsidRPr="00A24E4D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C849108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49A49AB5" w14:textId="77777777" w:rsidTr="00A137C9">
        <w:tc>
          <w:tcPr>
            <w:tcW w:w="617" w:type="dxa"/>
            <w:shd w:val="clear" w:color="auto" w:fill="auto"/>
            <w:vAlign w:val="center"/>
          </w:tcPr>
          <w:p w14:paraId="54BC98A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2381F3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1E12932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682CCB0F" w14:textId="77777777" w:rsidTr="00A137C9">
        <w:tc>
          <w:tcPr>
            <w:tcW w:w="617" w:type="dxa"/>
            <w:shd w:val="clear" w:color="auto" w:fill="auto"/>
            <w:vAlign w:val="center"/>
          </w:tcPr>
          <w:p w14:paraId="4ACFF38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26BEAA2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B9397A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65C8A321" w14:textId="77777777" w:rsidTr="00A137C9">
        <w:tc>
          <w:tcPr>
            <w:tcW w:w="617" w:type="dxa"/>
            <w:shd w:val="clear" w:color="auto" w:fill="auto"/>
            <w:vAlign w:val="center"/>
          </w:tcPr>
          <w:p w14:paraId="1976FB0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048A248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2A8EE3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D270453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24E4D" w:rsidRPr="00A24E4D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14:paraId="0861BD29" w14:textId="77777777" w:rsidTr="00A137C9">
        <w:tc>
          <w:tcPr>
            <w:tcW w:w="617" w:type="dxa"/>
            <w:shd w:val="clear" w:color="auto" w:fill="auto"/>
            <w:vAlign w:val="center"/>
          </w:tcPr>
          <w:p w14:paraId="3CDDCE1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4388F2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28D82DC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7CEC5FB5" w14:textId="77777777" w:rsidTr="00A137C9">
        <w:tc>
          <w:tcPr>
            <w:tcW w:w="617" w:type="dxa"/>
            <w:shd w:val="clear" w:color="auto" w:fill="auto"/>
            <w:vAlign w:val="center"/>
          </w:tcPr>
          <w:p w14:paraId="28A27D6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7CB1920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33C574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0DFF220F" w14:textId="77777777" w:rsidTr="00A137C9">
        <w:tc>
          <w:tcPr>
            <w:tcW w:w="617" w:type="dxa"/>
            <w:shd w:val="clear" w:color="auto" w:fill="auto"/>
            <w:vAlign w:val="center"/>
          </w:tcPr>
          <w:p w14:paraId="13208FB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335A40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BE3D21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FCA564B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605D419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6A8F29B8" w14:textId="77777777" w:rsidTr="004F10A0">
        <w:tc>
          <w:tcPr>
            <w:tcW w:w="2660" w:type="dxa"/>
            <w:shd w:val="clear" w:color="auto" w:fill="auto"/>
          </w:tcPr>
          <w:p w14:paraId="74AAA04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219A062" w14:textId="0EF9DF03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5C2AC39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8B95F71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24E4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1140767A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F75E5F" w14:textId="77777777" w:rsidR="004F4E6C" w:rsidRDefault="004F4E6C" w:rsidP="00025386">
      <w:pPr>
        <w:spacing w:after="0" w:line="240" w:lineRule="auto"/>
      </w:pPr>
      <w:r>
        <w:separator/>
      </w:r>
    </w:p>
  </w:endnote>
  <w:endnote w:type="continuationSeparator" w:id="0">
    <w:p w14:paraId="2A5B5FCD" w14:textId="77777777" w:rsidR="004F4E6C" w:rsidRDefault="004F4E6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5E8805" w14:textId="77777777" w:rsidR="00A24E4D" w:rsidRDefault="00A24E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BB0A8" w14:textId="26E04854" w:rsidR="00025386" w:rsidRDefault="00911A2D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3951DC0" wp14:editId="1DC1979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58DF5E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CD4DF7E" w14:textId="5C00F07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D8EC30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0BAA5" w14:textId="77777777" w:rsidR="00A24E4D" w:rsidRDefault="00A24E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30BE2D" w14:textId="77777777" w:rsidR="004F4E6C" w:rsidRDefault="004F4E6C" w:rsidP="00025386">
      <w:pPr>
        <w:spacing w:after="0" w:line="240" w:lineRule="auto"/>
      </w:pPr>
      <w:r>
        <w:separator/>
      </w:r>
    </w:p>
  </w:footnote>
  <w:footnote w:type="continuationSeparator" w:id="0">
    <w:p w14:paraId="5D6D8A37" w14:textId="77777777" w:rsidR="004F4E6C" w:rsidRDefault="004F4E6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9990D8" w14:textId="77777777" w:rsidR="00A24E4D" w:rsidRDefault="00A24E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C6F242" w14:textId="77777777" w:rsidR="00A24E4D" w:rsidRDefault="00A24E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FF86B1" w14:textId="77777777" w:rsidR="00A24E4D" w:rsidRDefault="00A24E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7273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E6C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4F4E6C"/>
    <w:rsid w:val="0055145C"/>
    <w:rsid w:val="005624D8"/>
    <w:rsid w:val="005A09EF"/>
    <w:rsid w:val="00620476"/>
    <w:rsid w:val="00657A47"/>
    <w:rsid w:val="006850A8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11A2D"/>
    <w:rsid w:val="0093388F"/>
    <w:rsid w:val="00A137C9"/>
    <w:rsid w:val="00A24E4D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2C0399"/>
  <w15:chartTrackingRefBased/>
  <w15:docId w15:val="{6F2FECBF-3478-4658-BE78-9DE0AC72E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Aneta Tekiela</cp:lastModifiedBy>
  <cp:revision>2</cp:revision>
  <dcterms:created xsi:type="dcterms:W3CDTF">2026-06-15T12:24:00Z</dcterms:created>
  <dcterms:modified xsi:type="dcterms:W3CDTF">2026-06-15T12:24:00Z</dcterms:modified>
</cp:coreProperties>
</file>