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0D857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B34E2C" w:rsidRPr="00B34E2C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2D42704" w14:textId="77777777" w:rsidTr="00D62E6E">
        <w:tc>
          <w:tcPr>
            <w:tcW w:w="2800" w:type="dxa"/>
          </w:tcPr>
          <w:p w14:paraId="39986E2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7C795C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C8EC0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14678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47B3190" w14:textId="77777777" w:rsidTr="00D62E6E">
        <w:tc>
          <w:tcPr>
            <w:tcW w:w="2800" w:type="dxa"/>
          </w:tcPr>
          <w:p w14:paraId="5FE9AC3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2811CD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3D246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AAB30C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29310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4E2C" w:rsidRPr="00C14101" w14:paraId="0CD97AF3" w14:textId="77777777" w:rsidTr="0066788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4B0A4C" w14:textId="77777777" w:rsidR="00B34E2C" w:rsidRPr="00C14101" w:rsidRDefault="00B34E2C" w:rsidP="0066788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1D6F256" w14:textId="77777777" w:rsidR="00B34E2C" w:rsidRPr="00C14101" w:rsidRDefault="00B34E2C" w:rsidP="0066788C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34E2C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E1B6FDC" w14:textId="77777777" w:rsidR="00B34E2C" w:rsidRPr="00C14101" w:rsidRDefault="00B34E2C" w:rsidP="006678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D9F219D" w14:textId="77777777" w:rsidR="00B34E2C" w:rsidRPr="00C14101" w:rsidRDefault="00B34E2C" w:rsidP="0066788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E4E79F2" w14:textId="77777777" w:rsidR="00BC121E" w:rsidRPr="00C14101" w:rsidRDefault="00B34E2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DA1CE05" w14:textId="77777777" w:rsidTr="00D62E6E">
        <w:tc>
          <w:tcPr>
            <w:tcW w:w="2269" w:type="dxa"/>
          </w:tcPr>
          <w:p w14:paraId="73A8FF3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53098A" w14:textId="77777777" w:rsidR="00D62E6E" w:rsidRPr="00D62E6E" w:rsidRDefault="00B34E2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4E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transportowe w zakresie dowozu uczniów z terenu gminy Gnojnik do szkół i placówek w roku szkolnym 2026/2027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4E2C" w:rsidRPr="00D62E6E" w14:paraId="0DE0274E" w14:textId="77777777" w:rsidTr="0066788C">
        <w:tc>
          <w:tcPr>
            <w:tcW w:w="2269" w:type="dxa"/>
          </w:tcPr>
          <w:p w14:paraId="53697C51" w14:textId="77777777" w:rsidR="00B34E2C" w:rsidRPr="00D62E6E" w:rsidRDefault="00B34E2C" w:rsidP="006678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D31BDA" w14:textId="77777777" w:rsidR="00B34E2C" w:rsidRPr="00D62E6E" w:rsidRDefault="00B34E2C" w:rsidP="006678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4E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RIiD.271.8.2026</w:t>
            </w:r>
          </w:p>
        </w:tc>
      </w:tr>
    </w:tbl>
    <w:p w14:paraId="6B509C26" w14:textId="77777777" w:rsidR="00BC121E" w:rsidRDefault="00B34E2C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B34E2C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E833C38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BA9DEB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2137960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49C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4563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70E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574111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50C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DD4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BCE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A480EB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15BC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BD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748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96A6A5D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27F355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752F5134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334B33F9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715A980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540FECA3" w14:textId="77777777" w:rsidTr="00620E37">
        <w:tc>
          <w:tcPr>
            <w:tcW w:w="2660" w:type="dxa"/>
          </w:tcPr>
          <w:p w14:paraId="45148FB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0DAD8E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6C07D00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188235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C1BA1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90D089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34E2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1F60A40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6ED62E" w14:textId="77777777" w:rsidR="005D5D85" w:rsidRDefault="005D5D85">
      <w:r>
        <w:separator/>
      </w:r>
    </w:p>
  </w:endnote>
  <w:endnote w:type="continuationSeparator" w:id="0">
    <w:p w14:paraId="504CD880" w14:textId="77777777" w:rsidR="005D5D85" w:rsidRDefault="005D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1293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9655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4607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515EA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E94B96A">
        <v:line id="_x0000_s1025" style="position:absolute;left:0;text-align:left;z-index:251657728" from="-3.85pt,8.7pt" to="455.15pt,8.7pt"/>
      </w:pict>
    </w:r>
  </w:p>
  <w:p w14:paraId="71766854" w14:textId="566710D8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204F4" w14:textId="77777777" w:rsidR="00B34E2C" w:rsidRDefault="00B34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C43FC" w14:textId="77777777" w:rsidR="005D5D85" w:rsidRDefault="005D5D85">
      <w:r>
        <w:separator/>
      </w:r>
    </w:p>
  </w:footnote>
  <w:footnote w:type="continuationSeparator" w:id="0">
    <w:p w14:paraId="17B3CB02" w14:textId="77777777" w:rsidR="005D5D85" w:rsidRDefault="005D5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5CA35" w14:textId="77777777" w:rsidR="00B34E2C" w:rsidRDefault="00B34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41012" w14:textId="77777777" w:rsidR="00B34E2C" w:rsidRDefault="00B34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E7F14" w14:textId="77777777" w:rsidR="00B34E2C" w:rsidRDefault="00B34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6985545">
    <w:abstractNumId w:val="13"/>
  </w:num>
  <w:num w:numId="2" w16cid:durableId="1496335136">
    <w:abstractNumId w:val="0"/>
  </w:num>
  <w:num w:numId="3" w16cid:durableId="1441798313">
    <w:abstractNumId w:val="11"/>
  </w:num>
  <w:num w:numId="4" w16cid:durableId="900673089">
    <w:abstractNumId w:val="8"/>
  </w:num>
  <w:num w:numId="5" w16cid:durableId="742869355">
    <w:abstractNumId w:val="7"/>
  </w:num>
  <w:num w:numId="6" w16cid:durableId="1530602604">
    <w:abstractNumId w:val="1"/>
  </w:num>
  <w:num w:numId="7" w16cid:durableId="2110932200">
    <w:abstractNumId w:val="6"/>
  </w:num>
  <w:num w:numId="8" w16cid:durableId="976105590">
    <w:abstractNumId w:val="3"/>
  </w:num>
  <w:num w:numId="9" w16cid:durableId="1266574851">
    <w:abstractNumId w:val="2"/>
  </w:num>
  <w:num w:numId="10" w16cid:durableId="1412848566">
    <w:abstractNumId w:val="5"/>
  </w:num>
  <w:num w:numId="11" w16cid:durableId="223109237">
    <w:abstractNumId w:val="10"/>
  </w:num>
  <w:num w:numId="12" w16cid:durableId="1044403983">
    <w:abstractNumId w:val="4"/>
  </w:num>
  <w:num w:numId="13" w16cid:durableId="900677713">
    <w:abstractNumId w:val="9"/>
  </w:num>
  <w:num w:numId="14" w16cid:durableId="5298747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5D8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D3E7C"/>
    <w:rsid w:val="005D5D85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34E2C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CDEF34"/>
  <w15:chartTrackingRefBased/>
  <w15:docId w15:val="{EBF1F1C9-FF0A-4301-A476-031913C93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2026-06-15T12:32:00Z</dcterms:created>
  <dcterms:modified xsi:type="dcterms:W3CDTF">2026-06-15T12:32:00Z</dcterms:modified>
</cp:coreProperties>
</file>