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8E90D" w14:textId="73E1CB0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18CF" w:rsidRPr="002B18CF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CB1703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2AB550" w14:textId="37AC695C" w:rsidR="006676AE" w:rsidRPr="0012157F" w:rsidRDefault="002B18C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Gmina Gnojnik</w:t>
      </w:r>
    </w:p>
    <w:p w14:paraId="377A94E8" w14:textId="66B50EE2" w:rsidR="006676AE" w:rsidRPr="0012157F" w:rsidRDefault="002B18C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B18CF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74AF4FC3" w14:textId="4D8B123F" w:rsidR="00F90CD1" w:rsidRDefault="002B18C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B18CF">
        <w:rPr>
          <w:rFonts w:ascii="Arial" w:hAnsi="Arial" w:cs="Arial"/>
        </w:rPr>
        <w:t>Gnojnik</w:t>
      </w:r>
    </w:p>
    <w:p w14:paraId="0493D09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5B7231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DC97C6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318558D" w14:textId="77777777" w:rsidTr="0018769E">
        <w:tc>
          <w:tcPr>
            <w:tcW w:w="2800" w:type="dxa"/>
          </w:tcPr>
          <w:p w14:paraId="45B62F7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48D7D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8CBEC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808FC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DB995B" w14:textId="77777777" w:rsidTr="0018769E">
        <w:tc>
          <w:tcPr>
            <w:tcW w:w="2800" w:type="dxa"/>
          </w:tcPr>
          <w:p w14:paraId="6796EC0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3E967F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540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BAC31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971AE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8CF" w:rsidRPr="0012157F" w14:paraId="14D7B3D3" w14:textId="77777777" w:rsidTr="008D7A74">
        <w:tc>
          <w:tcPr>
            <w:tcW w:w="9104" w:type="dxa"/>
            <w:shd w:val="clear" w:color="auto" w:fill="D9D9D9"/>
          </w:tcPr>
          <w:p w14:paraId="3171B6D9" w14:textId="77777777" w:rsidR="002B18CF" w:rsidRPr="0012157F" w:rsidRDefault="002B18CF" w:rsidP="008D7A7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806A89" w14:textId="63292FD5" w:rsidR="002B18CF" w:rsidRPr="0012157F" w:rsidRDefault="002B18CF" w:rsidP="008D7A7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B18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18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18C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1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B18C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3840374" w14:textId="77777777" w:rsidR="002B18CF" w:rsidRPr="00612283" w:rsidRDefault="002B18CF" w:rsidP="008D7A7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855262" w14:textId="77777777" w:rsidR="002B18CF" w:rsidRPr="00612283" w:rsidRDefault="002B18CF" w:rsidP="008D7A7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7B639E4" w14:textId="77777777" w:rsidR="002B18CF" w:rsidRPr="0012157F" w:rsidRDefault="002B18CF" w:rsidP="008D7A7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B9C9C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57D25C6" w14:textId="77777777" w:rsidTr="0018769E">
        <w:tc>
          <w:tcPr>
            <w:tcW w:w="2269" w:type="dxa"/>
          </w:tcPr>
          <w:p w14:paraId="617FE60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A9C1D1" w14:textId="5B416696" w:rsidR="002578E4" w:rsidRPr="00A2540E" w:rsidRDefault="002B18C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8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18CF" w:rsidRPr="00A2540E" w14:paraId="7E13C25D" w14:textId="77777777" w:rsidTr="008D7A74">
        <w:tc>
          <w:tcPr>
            <w:tcW w:w="2269" w:type="dxa"/>
          </w:tcPr>
          <w:p w14:paraId="460A0902" w14:textId="77777777" w:rsidR="002B18CF" w:rsidRPr="00A2540E" w:rsidRDefault="002B18CF" w:rsidP="008D7A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085E3B" w14:textId="088B48E5" w:rsidR="002B18CF" w:rsidRPr="00A2540E" w:rsidRDefault="002B18CF" w:rsidP="008D7A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8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RIiD.271.9.2026</w:t>
            </w:r>
          </w:p>
        </w:tc>
      </w:tr>
    </w:tbl>
    <w:p w14:paraId="456E8DB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D3ECD4A" w14:textId="3FAFBE9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18CF" w:rsidRPr="002B18CF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856420A" w14:textId="77777777" w:rsidTr="00650D6C">
        <w:tc>
          <w:tcPr>
            <w:tcW w:w="9104" w:type="dxa"/>
            <w:shd w:val="clear" w:color="auto" w:fill="D9D9D9"/>
          </w:tcPr>
          <w:p w14:paraId="2D5671B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030666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BD659E8" w14:textId="77777777" w:rsidR="002B18CF" w:rsidRPr="00992BD8" w:rsidRDefault="002B18CF" w:rsidP="002B18C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9441238" w14:textId="77777777" w:rsidR="002426FF" w:rsidRPr="00A44833" w:rsidRDefault="002B18CF" w:rsidP="002B18C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37BA869" w14:textId="77777777" w:rsidR="002B18CF" w:rsidRPr="00A44833" w:rsidRDefault="002B18CF" w:rsidP="002B18C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9F8BB95" w14:textId="77777777" w:rsidR="002B18CF" w:rsidRPr="0012157F" w:rsidRDefault="002B18CF" w:rsidP="002B18C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6410B22" w14:textId="77777777" w:rsidR="002B18CF" w:rsidRPr="0012157F" w:rsidRDefault="002B18CF" w:rsidP="002B18C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855068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0E8F19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89FC2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F9C835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267B2F2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F489793" w14:textId="77777777" w:rsidR="002B18CF" w:rsidRDefault="007A2BCB" w:rsidP="002B18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EEBBBF1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7FF05C" w14:textId="77777777" w:rsidTr="00CD4DD1">
        <w:tc>
          <w:tcPr>
            <w:tcW w:w="9104" w:type="dxa"/>
            <w:shd w:val="clear" w:color="auto" w:fill="D9D9D9"/>
          </w:tcPr>
          <w:p w14:paraId="3495FFB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34F44E" w14:textId="171C3848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 xml:space="preserve">w </w:t>
      </w:r>
      <w:r w:rsidR="00811D20" w:rsidRPr="00811D20">
        <w:rPr>
          <w:rFonts w:ascii="Arial" w:hAnsi="Arial" w:cs="Arial"/>
          <w:sz w:val="24"/>
          <w:szCs w:val="24"/>
        </w:rPr>
        <w:t>postępowaniu określone przez Zamawiającego w ogłoszeniu o zamówieniu oraz Specyfikacji Warunków Zamówienia sporządzonej przez  Gminę Gnojnik do niniejszego postępowania.</w:t>
      </w:r>
    </w:p>
    <w:p w14:paraId="5D72F56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3E398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430DAB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143519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9D965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E9CB5D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CF98C3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C85FFC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B1C27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D7F2FC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35863C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6B27FEE" w14:textId="77777777" w:rsidTr="00CD4DD1">
        <w:tc>
          <w:tcPr>
            <w:tcW w:w="9104" w:type="dxa"/>
            <w:shd w:val="clear" w:color="auto" w:fill="D9D9D9"/>
          </w:tcPr>
          <w:p w14:paraId="20F94AA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8E27FF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25998BC" w14:textId="77777777" w:rsidTr="00847232">
        <w:tc>
          <w:tcPr>
            <w:tcW w:w="9104" w:type="dxa"/>
            <w:shd w:val="clear" w:color="auto" w:fill="D9D9D9"/>
          </w:tcPr>
          <w:p w14:paraId="0453EA8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2452DA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F532D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3AC2D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56DDA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283091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00AFF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6C67A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D2783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59E4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6AFBB4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EAF62B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96ABF8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C2A2F" w14:textId="77777777" w:rsidR="00962CE4" w:rsidRDefault="00962CE4" w:rsidP="0038231F">
      <w:pPr>
        <w:spacing w:after="0" w:line="240" w:lineRule="auto"/>
      </w:pPr>
      <w:r>
        <w:separator/>
      </w:r>
    </w:p>
  </w:endnote>
  <w:endnote w:type="continuationSeparator" w:id="0">
    <w:p w14:paraId="3F3B6117" w14:textId="77777777" w:rsidR="00962CE4" w:rsidRDefault="00962C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6B806" w14:textId="77777777" w:rsidR="002B18CF" w:rsidRDefault="002B1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134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D9C5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CAA38" w14:textId="77777777" w:rsidR="002B18CF" w:rsidRDefault="002B1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CEF41" w14:textId="77777777" w:rsidR="00962CE4" w:rsidRDefault="00962CE4" w:rsidP="0038231F">
      <w:pPr>
        <w:spacing w:after="0" w:line="240" w:lineRule="auto"/>
      </w:pPr>
      <w:r>
        <w:separator/>
      </w:r>
    </w:p>
  </w:footnote>
  <w:footnote w:type="continuationSeparator" w:id="0">
    <w:p w14:paraId="20A73970" w14:textId="77777777" w:rsidR="00962CE4" w:rsidRDefault="00962CE4" w:rsidP="0038231F">
      <w:pPr>
        <w:spacing w:after="0" w:line="240" w:lineRule="auto"/>
      </w:pPr>
      <w:r>
        <w:continuationSeparator/>
      </w:r>
    </w:p>
  </w:footnote>
  <w:footnote w:id="1">
    <w:p w14:paraId="67996D6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064DF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EA2F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30571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089359D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48A08" w14:textId="77777777" w:rsidR="002B18CF" w:rsidRDefault="002B1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D3EDC" w14:textId="77777777" w:rsidR="002B18CF" w:rsidRDefault="002B1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D690C" w14:textId="77777777" w:rsidR="002B18CF" w:rsidRDefault="002B1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63280">
    <w:abstractNumId w:val="11"/>
  </w:num>
  <w:num w:numId="2" w16cid:durableId="1320039173">
    <w:abstractNumId w:val="0"/>
  </w:num>
  <w:num w:numId="3" w16cid:durableId="170068637">
    <w:abstractNumId w:val="10"/>
  </w:num>
  <w:num w:numId="4" w16cid:durableId="1807703873">
    <w:abstractNumId w:val="13"/>
  </w:num>
  <w:num w:numId="5" w16cid:durableId="398327853">
    <w:abstractNumId w:val="12"/>
  </w:num>
  <w:num w:numId="6" w16cid:durableId="2005277111">
    <w:abstractNumId w:val="9"/>
  </w:num>
  <w:num w:numId="7" w16cid:durableId="1201429793">
    <w:abstractNumId w:val="1"/>
  </w:num>
  <w:num w:numId="8" w16cid:durableId="311757472">
    <w:abstractNumId w:val="6"/>
  </w:num>
  <w:num w:numId="9" w16cid:durableId="1328898137">
    <w:abstractNumId w:val="4"/>
  </w:num>
  <w:num w:numId="10" w16cid:durableId="217320458">
    <w:abstractNumId w:val="7"/>
  </w:num>
  <w:num w:numId="11" w16cid:durableId="158160564">
    <w:abstractNumId w:val="5"/>
  </w:num>
  <w:num w:numId="12" w16cid:durableId="2058891747">
    <w:abstractNumId w:val="8"/>
  </w:num>
  <w:num w:numId="13" w16cid:durableId="75908380">
    <w:abstractNumId w:val="3"/>
  </w:num>
  <w:num w:numId="14" w16cid:durableId="1995134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CE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18CF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11D20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2CE4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BB212"/>
  <w15:docId w15:val="{6875E009-D15A-48AA-933C-23DB2F7F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2026-06-17T10:50:00Z</dcterms:created>
  <dcterms:modified xsi:type="dcterms:W3CDTF">2026-06-17T10:50:00Z</dcterms:modified>
</cp:coreProperties>
</file>