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183D3" w14:textId="014E00BF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61598" w:rsidRPr="00761598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115F0918" w14:textId="77777777" w:rsidTr="00467CA2">
        <w:tc>
          <w:tcPr>
            <w:tcW w:w="2800" w:type="dxa"/>
            <w:shd w:val="clear" w:color="auto" w:fill="auto"/>
          </w:tcPr>
          <w:p w14:paraId="092B214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A767C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45C4E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9F391D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0B2444C8" w14:textId="77777777" w:rsidTr="00467CA2">
        <w:tc>
          <w:tcPr>
            <w:tcW w:w="2800" w:type="dxa"/>
            <w:shd w:val="clear" w:color="auto" w:fill="auto"/>
          </w:tcPr>
          <w:p w14:paraId="05ECA55B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903A0C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20FBBB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A1681F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96F6621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453BC7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ADBFAE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19F38D2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B72C5F9" w14:textId="38EDEAB3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61598" w:rsidRPr="00761598">
        <w:rPr>
          <w:rFonts w:ascii="Arial" w:hAnsi="Arial" w:cs="Arial"/>
          <w:sz w:val="24"/>
          <w:szCs w:val="24"/>
        </w:rPr>
        <w:t>(</w:t>
      </w:r>
      <w:proofErr w:type="spellStart"/>
      <w:r w:rsidR="00761598" w:rsidRPr="00761598">
        <w:rPr>
          <w:rFonts w:ascii="Arial" w:hAnsi="Arial" w:cs="Arial"/>
          <w:sz w:val="24"/>
          <w:szCs w:val="24"/>
        </w:rPr>
        <w:t>t.j</w:t>
      </w:r>
      <w:proofErr w:type="spellEnd"/>
      <w:r w:rsidR="00761598" w:rsidRPr="0076159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61598" w:rsidRPr="00761598">
        <w:rPr>
          <w:rFonts w:ascii="Arial" w:hAnsi="Arial" w:cs="Arial"/>
          <w:sz w:val="24"/>
          <w:szCs w:val="24"/>
        </w:rPr>
        <w:t>późn</w:t>
      </w:r>
      <w:proofErr w:type="spellEnd"/>
      <w:r w:rsidR="00761598" w:rsidRPr="00761598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6A957DB" w14:textId="77777777" w:rsidTr="00467CA2">
        <w:tc>
          <w:tcPr>
            <w:tcW w:w="2269" w:type="dxa"/>
            <w:shd w:val="clear" w:color="auto" w:fill="auto"/>
          </w:tcPr>
          <w:p w14:paraId="7D21D4FE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F51813" w14:textId="4873B607" w:rsidR="00D520D3" w:rsidRPr="00A2540E" w:rsidRDefault="0076159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15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61598" w:rsidRPr="00A2540E" w14:paraId="216A65B3" w14:textId="77777777" w:rsidTr="00BA6F39">
        <w:tc>
          <w:tcPr>
            <w:tcW w:w="2269" w:type="dxa"/>
            <w:shd w:val="clear" w:color="auto" w:fill="auto"/>
          </w:tcPr>
          <w:p w14:paraId="55A41442" w14:textId="77777777" w:rsidR="00761598" w:rsidRPr="00A2540E" w:rsidRDefault="00761598" w:rsidP="00BA6F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AA1167" w14:textId="5BEE4704" w:rsidR="00761598" w:rsidRPr="00A2540E" w:rsidRDefault="00761598" w:rsidP="00BA6F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15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RIiD.271.9.2026</w:t>
            </w:r>
          </w:p>
        </w:tc>
      </w:tr>
    </w:tbl>
    <w:p w14:paraId="078FB89D" w14:textId="09CC503C" w:rsidR="00DC652A" w:rsidRPr="00053927" w:rsidRDefault="0076159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FAA12E3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AA35C9E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5824DE2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96C812D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2A4557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5709AD1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6BF007E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26B5FA3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1C40D7D8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EA53509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2F0839F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FF62D38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231C1F8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9EB0E0C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986E315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6C29F14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335DA53F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80C0301" w14:textId="77777777" w:rsidTr="00467CA2">
        <w:tc>
          <w:tcPr>
            <w:tcW w:w="2660" w:type="dxa"/>
            <w:shd w:val="clear" w:color="auto" w:fill="auto"/>
          </w:tcPr>
          <w:p w14:paraId="2A9939B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34783B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99598DD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B1640C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FBF30A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4BAA9AD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6159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FDBF6D5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351E5" w14:textId="77777777" w:rsidR="00C131FE" w:rsidRDefault="00C131FE" w:rsidP="00025386">
      <w:pPr>
        <w:spacing w:after="0" w:line="240" w:lineRule="auto"/>
      </w:pPr>
      <w:r>
        <w:separator/>
      </w:r>
    </w:p>
  </w:endnote>
  <w:endnote w:type="continuationSeparator" w:id="0">
    <w:p w14:paraId="51AF7BB0" w14:textId="77777777" w:rsidR="00C131FE" w:rsidRDefault="00C131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CD274" w14:textId="77777777" w:rsidR="00761598" w:rsidRDefault="007615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290C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B5C141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30A1929" w14:textId="34D4DDBD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740A1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49C5B" w14:textId="77777777" w:rsidR="00761598" w:rsidRDefault="007615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AEF805" w14:textId="77777777" w:rsidR="00C131FE" w:rsidRDefault="00C131FE" w:rsidP="00025386">
      <w:pPr>
        <w:spacing w:after="0" w:line="240" w:lineRule="auto"/>
      </w:pPr>
      <w:r>
        <w:separator/>
      </w:r>
    </w:p>
  </w:footnote>
  <w:footnote w:type="continuationSeparator" w:id="0">
    <w:p w14:paraId="39EEB890" w14:textId="77777777" w:rsidR="00C131FE" w:rsidRDefault="00C131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41AA3" w14:textId="77777777" w:rsidR="00761598" w:rsidRDefault="007615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F6B49" w14:textId="77777777" w:rsidR="00761598" w:rsidRDefault="007615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EEDAE" w14:textId="77777777" w:rsidR="00761598" w:rsidRDefault="007615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5498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31F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0098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1598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131F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F4B92"/>
  <w15:chartTrackingRefBased/>
  <w15:docId w15:val="{3ADA6D49-A15E-47D0-8505-BA9197F23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2026-06-17T10:48:00Z</dcterms:created>
  <dcterms:modified xsi:type="dcterms:W3CDTF">2026-06-17T10:48:00Z</dcterms:modified>
</cp:coreProperties>
</file>