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DC2F27" w14:textId="77777777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2B04D8" w:rsidRPr="002B04D8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200B2A38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109F2B6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55B12095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073BE6A0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675F729E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7CF7BFD0" w14:textId="77777777" w:rsidTr="004F10A0">
        <w:tc>
          <w:tcPr>
            <w:tcW w:w="2269" w:type="dxa"/>
            <w:shd w:val="clear" w:color="auto" w:fill="auto"/>
          </w:tcPr>
          <w:p w14:paraId="53BD1427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7BB0692" w14:textId="77777777" w:rsidR="00A137C9" w:rsidRPr="00A2540E" w:rsidRDefault="002B04D8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B04D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Modernizacja trybun sportowych w Gnojniku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B04D8" w:rsidRPr="00A2540E" w14:paraId="6311A09E" w14:textId="77777777" w:rsidTr="00BA6F39">
        <w:tc>
          <w:tcPr>
            <w:tcW w:w="2269" w:type="dxa"/>
            <w:shd w:val="clear" w:color="auto" w:fill="auto"/>
          </w:tcPr>
          <w:p w14:paraId="47869848" w14:textId="77777777" w:rsidR="002B04D8" w:rsidRPr="00A2540E" w:rsidRDefault="002B04D8" w:rsidP="00BA6F3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18CD69B" w14:textId="77777777" w:rsidR="002B04D8" w:rsidRPr="00A2540E" w:rsidRDefault="002B04D8" w:rsidP="00BA6F3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B04D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RIiD.271.9.2026</w:t>
            </w:r>
          </w:p>
        </w:tc>
      </w:tr>
    </w:tbl>
    <w:p w14:paraId="364BC2F6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138330FC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B04D8" w:rsidRPr="002B04D8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2AFAF051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53C98639" w14:textId="77777777" w:rsidTr="00A137C9">
        <w:tc>
          <w:tcPr>
            <w:tcW w:w="617" w:type="dxa"/>
            <w:shd w:val="clear" w:color="auto" w:fill="auto"/>
            <w:vAlign w:val="center"/>
          </w:tcPr>
          <w:p w14:paraId="77E212D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36F8A90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7C7947E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494470C7" w14:textId="77777777" w:rsidTr="00A137C9">
        <w:tc>
          <w:tcPr>
            <w:tcW w:w="617" w:type="dxa"/>
            <w:shd w:val="clear" w:color="auto" w:fill="auto"/>
            <w:vAlign w:val="center"/>
          </w:tcPr>
          <w:p w14:paraId="752F0FD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297FDB3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290894E2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321E1B8C" w14:textId="77777777" w:rsidTr="00A137C9">
        <w:tc>
          <w:tcPr>
            <w:tcW w:w="617" w:type="dxa"/>
            <w:shd w:val="clear" w:color="auto" w:fill="auto"/>
            <w:vAlign w:val="center"/>
          </w:tcPr>
          <w:p w14:paraId="61A7517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6AEE2863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4D90411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48139DEE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2B04D8" w:rsidRPr="002B04D8">
        <w:rPr>
          <w:rFonts w:ascii="Arial" w:hAnsi="Arial" w:cs="Arial"/>
          <w:sz w:val="24"/>
          <w:szCs w:val="24"/>
        </w:rPr>
        <w:t>(</w:t>
      </w:r>
      <w:proofErr w:type="spellStart"/>
      <w:r w:rsidR="002B04D8" w:rsidRPr="002B04D8">
        <w:rPr>
          <w:rFonts w:ascii="Arial" w:hAnsi="Arial" w:cs="Arial"/>
          <w:sz w:val="24"/>
          <w:szCs w:val="24"/>
        </w:rPr>
        <w:t>t.j</w:t>
      </w:r>
      <w:proofErr w:type="spellEnd"/>
      <w:r w:rsidR="002B04D8" w:rsidRPr="002B04D8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2B04D8" w:rsidRPr="002B04D8">
        <w:rPr>
          <w:rFonts w:ascii="Arial" w:hAnsi="Arial" w:cs="Arial"/>
          <w:sz w:val="24"/>
          <w:szCs w:val="24"/>
        </w:rPr>
        <w:t>późn</w:t>
      </w:r>
      <w:proofErr w:type="spellEnd"/>
      <w:r w:rsidR="002B04D8" w:rsidRPr="002B04D8">
        <w:rPr>
          <w:rFonts w:ascii="Arial" w:hAnsi="Arial" w:cs="Arial"/>
          <w:sz w:val="24"/>
          <w:szCs w:val="24"/>
        </w:rPr>
        <w:t>. zm.)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78B9316B" w14:textId="77777777" w:rsidTr="00A137C9">
        <w:tc>
          <w:tcPr>
            <w:tcW w:w="617" w:type="dxa"/>
            <w:shd w:val="clear" w:color="auto" w:fill="auto"/>
            <w:vAlign w:val="center"/>
          </w:tcPr>
          <w:p w14:paraId="339E85A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637A61D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6908267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0516EB55" w14:textId="77777777" w:rsidTr="00A137C9">
        <w:tc>
          <w:tcPr>
            <w:tcW w:w="617" w:type="dxa"/>
            <w:shd w:val="clear" w:color="auto" w:fill="auto"/>
            <w:vAlign w:val="center"/>
          </w:tcPr>
          <w:p w14:paraId="73A9D5E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5580A8E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43DCB4F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01CA4342" w14:textId="77777777" w:rsidTr="00A137C9">
        <w:tc>
          <w:tcPr>
            <w:tcW w:w="617" w:type="dxa"/>
            <w:shd w:val="clear" w:color="auto" w:fill="auto"/>
            <w:vAlign w:val="center"/>
          </w:tcPr>
          <w:p w14:paraId="5B4EC49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77D7BA5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2A14FA1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4782EFBA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0533879F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0AF66471" w14:textId="77777777" w:rsidTr="004F10A0">
        <w:tc>
          <w:tcPr>
            <w:tcW w:w="2660" w:type="dxa"/>
            <w:shd w:val="clear" w:color="auto" w:fill="auto"/>
          </w:tcPr>
          <w:p w14:paraId="24E68919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B264F9C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7C8F11B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2D6860F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AE19A7A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BF040E5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B04D8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2977EEF6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BF6F97" w14:textId="77777777" w:rsidR="00610F7D" w:rsidRDefault="00610F7D" w:rsidP="00025386">
      <w:pPr>
        <w:spacing w:after="0" w:line="240" w:lineRule="auto"/>
      </w:pPr>
      <w:r>
        <w:separator/>
      </w:r>
    </w:p>
  </w:endnote>
  <w:endnote w:type="continuationSeparator" w:id="0">
    <w:p w14:paraId="12ADA246" w14:textId="77777777" w:rsidR="00610F7D" w:rsidRDefault="00610F7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3B3E5A" w14:textId="77777777" w:rsidR="002B04D8" w:rsidRDefault="002B04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64AC10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3574FB7A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A29C89D" w14:textId="24235713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00210F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6A896E" w14:textId="77777777" w:rsidR="002B04D8" w:rsidRDefault="002B04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CAFBD4" w14:textId="77777777" w:rsidR="00610F7D" w:rsidRDefault="00610F7D" w:rsidP="00025386">
      <w:pPr>
        <w:spacing w:after="0" w:line="240" w:lineRule="auto"/>
      </w:pPr>
      <w:r>
        <w:separator/>
      </w:r>
    </w:p>
  </w:footnote>
  <w:footnote w:type="continuationSeparator" w:id="0">
    <w:p w14:paraId="2BC70DBF" w14:textId="77777777" w:rsidR="00610F7D" w:rsidRDefault="00610F7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700C80" w14:textId="77777777" w:rsidR="002B04D8" w:rsidRDefault="002B04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26F642" w14:textId="77777777" w:rsidR="002B04D8" w:rsidRDefault="002B04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CF90F1" w14:textId="77777777" w:rsidR="002B04D8" w:rsidRDefault="002B04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9293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0F7D"/>
    <w:rsid w:val="00025386"/>
    <w:rsid w:val="000423B9"/>
    <w:rsid w:val="00053927"/>
    <w:rsid w:val="00084786"/>
    <w:rsid w:val="0016158F"/>
    <w:rsid w:val="001904FE"/>
    <w:rsid w:val="001C2314"/>
    <w:rsid w:val="00213980"/>
    <w:rsid w:val="0024648D"/>
    <w:rsid w:val="002B04D8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10F7D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8F1B5F"/>
  <w15:chartTrackingRefBased/>
  <w15:docId w15:val="{78DC840E-DEA5-4BA8-B852-FC974536E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dcterms:created xsi:type="dcterms:W3CDTF">2026-06-17T10:48:00Z</dcterms:created>
  <dcterms:modified xsi:type="dcterms:W3CDTF">2026-06-17T10:48:00Z</dcterms:modified>
</cp:coreProperties>
</file>