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252FE" w14:textId="471419E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E22B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1D81F1C" w14:textId="77777777" w:rsidTr="00D62E6E">
        <w:tc>
          <w:tcPr>
            <w:tcW w:w="2800" w:type="dxa"/>
          </w:tcPr>
          <w:p w14:paraId="1806CC9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7E483E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A5A2E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66DA7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27CF147" w14:textId="77777777" w:rsidTr="00D62E6E">
        <w:tc>
          <w:tcPr>
            <w:tcW w:w="2800" w:type="dxa"/>
          </w:tcPr>
          <w:p w14:paraId="4B2E562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AB0B7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E418D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9E1E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E4102D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5865" w:rsidRPr="00C14101" w14:paraId="05F296B7" w14:textId="77777777" w:rsidTr="006F0E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16C7FA" w14:textId="77777777" w:rsidR="00A45865" w:rsidRPr="00C14101" w:rsidRDefault="00A45865" w:rsidP="006F0E8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8027B71" w14:textId="77777777" w:rsidR="00A45865" w:rsidRPr="00C14101" w:rsidRDefault="00A45865" w:rsidP="006F0E8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4586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4586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45865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45865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45865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2466BAD" w14:textId="77777777" w:rsidR="00A45865" w:rsidRPr="00C14101" w:rsidRDefault="00A45865" w:rsidP="006F0E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29DAC94" w14:textId="77777777" w:rsidR="00A45865" w:rsidRPr="00C14101" w:rsidRDefault="00A45865" w:rsidP="006F0E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68CA201" w14:textId="77777777" w:rsidR="00BC121E" w:rsidRPr="00C14101" w:rsidRDefault="00A4586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5BA455" w14:textId="77777777" w:rsidTr="00D62E6E">
        <w:tc>
          <w:tcPr>
            <w:tcW w:w="2269" w:type="dxa"/>
          </w:tcPr>
          <w:p w14:paraId="1C2FCAB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7FC955" w14:textId="77777777" w:rsidR="00D62E6E" w:rsidRPr="00D62E6E" w:rsidRDefault="00A4586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58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5865" w:rsidRPr="00D62E6E" w14:paraId="6F1EC129" w14:textId="77777777" w:rsidTr="006F0E87">
        <w:tc>
          <w:tcPr>
            <w:tcW w:w="2269" w:type="dxa"/>
          </w:tcPr>
          <w:p w14:paraId="63BC44CB" w14:textId="77777777" w:rsidR="00A45865" w:rsidRPr="00D62E6E" w:rsidRDefault="00A45865" w:rsidP="006F0E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8A7F996" w14:textId="77777777" w:rsidR="00A45865" w:rsidRPr="00D62E6E" w:rsidRDefault="00A45865" w:rsidP="006F0E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58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RIiD.271.9.2026</w:t>
            </w:r>
          </w:p>
        </w:tc>
      </w:tr>
    </w:tbl>
    <w:p w14:paraId="09E541A7" w14:textId="77777777" w:rsidR="00BC121E" w:rsidRDefault="00A4586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45865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144B9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4A54C0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1D18EBF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296C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E981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C8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9D6001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E3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020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47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C39CA8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B7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72E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C9C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01BC22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3F56BC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35726F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273F9C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642C92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7DED0DF" w14:textId="77777777" w:rsidTr="00620E37">
        <w:tc>
          <w:tcPr>
            <w:tcW w:w="2660" w:type="dxa"/>
          </w:tcPr>
          <w:p w14:paraId="4B2A851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40097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8B6D7D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98432B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9B8DB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D98BED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586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9FFB169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B4AC7" w14:textId="77777777" w:rsidR="002D2E35" w:rsidRDefault="002D2E35">
      <w:r>
        <w:separator/>
      </w:r>
    </w:p>
  </w:endnote>
  <w:endnote w:type="continuationSeparator" w:id="0">
    <w:p w14:paraId="2FB2153C" w14:textId="77777777" w:rsidR="002D2E35" w:rsidRDefault="002D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D8C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8FA0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2D7C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F9CAC3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1492FB2">
        <v:line id="_x0000_s1025" style="position:absolute;left:0;text-align:left;z-index:251657728" from="-3.85pt,8.7pt" to="455.15pt,8.7pt"/>
      </w:pict>
    </w:r>
  </w:p>
  <w:p w14:paraId="68884373" w14:textId="69330AA2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DC445" w14:textId="77777777" w:rsidR="00A45865" w:rsidRDefault="00A458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BA932" w14:textId="77777777" w:rsidR="002D2E35" w:rsidRDefault="002D2E35">
      <w:r>
        <w:separator/>
      </w:r>
    </w:p>
  </w:footnote>
  <w:footnote w:type="continuationSeparator" w:id="0">
    <w:p w14:paraId="44D6BD07" w14:textId="77777777" w:rsidR="002D2E35" w:rsidRDefault="002D2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D3103" w14:textId="77777777" w:rsidR="00A45865" w:rsidRDefault="00A45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9A5D3" w14:textId="77777777" w:rsidR="00A45865" w:rsidRDefault="00A45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41658" w14:textId="77777777" w:rsidR="00A45865" w:rsidRDefault="00A458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1990656">
    <w:abstractNumId w:val="13"/>
  </w:num>
  <w:num w:numId="2" w16cid:durableId="1034427484">
    <w:abstractNumId w:val="0"/>
  </w:num>
  <w:num w:numId="3" w16cid:durableId="982464867">
    <w:abstractNumId w:val="11"/>
  </w:num>
  <w:num w:numId="4" w16cid:durableId="1199078675">
    <w:abstractNumId w:val="8"/>
  </w:num>
  <w:num w:numId="5" w16cid:durableId="187375022">
    <w:abstractNumId w:val="7"/>
  </w:num>
  <w:num w:numId="6" w16cid:durableId="1282572069">
    <w:abstractNumId w:val="1"/>
  </w:num>
  <w:num w:numId="7" w16cid:durableId="2124301442">
    <w:abstractNumId w:val="6"/>
  </w:num>
  <w:num w:numId="8" w16cid:durableId="76446404">
    <w:abstractNumId w:val="3"/>
  </w:num>
  <w:num w:numId="9" w16cid:durableId="9111720">
    <w:abstractNumId w:val="2"/>
  </w:num>
  <w:num w:numId="10" w16cid:durableId="1167131011">
    <w:abstractNumId w:val="5"/>
  </w:num>
  <w:num w:numId="11" w16cid:durableId="979381944">
    <w:abstractNumId w:val="10"/>
  </w:num>
  <w:num w:numId="12" w16cid:durableId="179513511">
    <w:abstractNumId w:val="4"/>
  </w:num>
  <w:num w:numId="13" w16cid:durableId="1163084522">
    <w:abstractNumId w:val="9"/>
  </w:num>
  <w:num w:numId="14" w16cid:durableId="14507833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E3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2E35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22B9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5865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10F23"/>
  <w15:chartTrackingRefBased/>
  <w15:docId w15:val="{F7338D27-2C0D-4A34-BCC2-B33D7A59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2026-06-17T10:52:00Z</dcterms:created>
  <dcterms:modified xsi:type="dcterms:W3CDTF">2026-06-17T10:52:00Z</dcterms:modified>
</cp:coreProperties>
</file>