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37BCD" w14:textId="6D0034F7" w:rsidR="005103B9" w:rsidRDefault="006676AE" w:rsidP="00FE4E1C">
      <w:pPr>
        <w:pStyle w:val="Nagwek4"/>
        <w:spacing w:line="276" w:lineRule="auto"/>
        <w:ind w:left="3399" w:firstLine="141"/>
        <w:jc w:val="left"/>
        <w:rPr>
          <w:rFonts w:ascii="Arial" w:hAnsi="Arial" w:cs="Arial"/>
          <w:b/>
          <w:i w:val="0"/>
          <w:szCs w:val="24"/>
        </w:rPr>
      </w:pPr>
      <w:r w:rsidRPr="00FE4E1C">
        <w:rPr>
          <w:rFonts w:ascii="Arial" w:hAnsi="Arial" w:cs="Arial"/>
          <w:b/>
          <w:i w:val="0"/>
          <w:szCs w:val="24"/>
        </w:rPr>
        <w:t xml:space="preserve">Załącznik nr </w:t>
      </w:r>
      <w:r w:rsidR="001F0AC2" w:rsidRPr="00FE4E1C">
        <w:rPr>
          <w:rFonts w:ascii="Arial" w:hAnsi="Arial" w:cs="Arial"/>
          <w:b/>
          <w:i w:val="0"/>
          <w:szCs w:val="24"/>
        </w:rPr>
        <w:t>4 do Zaproszenia do negocjacji</w:t>
      </w:r>
    </w:p>
    <w:p w14:paraId="3839339E" w14:textId="77777777" w:rsidR="00FE4E1C" w:rsidRPr="00FE4E1C" w:rsidRDefault="00FE4E1C" w:rsidP="00FE4E1C">
      <w:pPr>
        <w:rPr>
          <w:lang w:eastAsia="pl-PL"/>
        </w:rPr>
      </w:pPr>
    </w:p>
    <w:p w14:paraId="72114162" w14:textId="77777777" w:rsidR="00C4103F" w:rsidRPr="00FE4E1C" w:rsidRDefault="007118F0" w:rsidP="00FE4E1C">
      <w:pPr>
        <w:spacing w:after="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FE4E1C">
        <w:rPr>
          <w:rFonts w:ascii="Arial" w:hAnsi="Arial" w:cs="Arial"/>
          <w:b/>
          <w:sz w:val="24"/>
          <w:szCs w:val="24"/>
        </w:rPr>
        <w:t>Zamawiający</w:t>
      </w:r>
      <w:r w:rsidR="007936D6" w:rsidRPr="00FE4E1C">
        <w:rPr>
          <w:rFonts w:ascii="Arial" w:hAnsi="Arial" w:cs="Arial"/>
          <w:b/>
          <w:sz w:val="24"/>
          <w:szCs w:val="24"/>
        </w:rPr>
        <w:t>:</w:t>
      </w:r>
    </w:p>
    <w:p w14:paraId="1B064B9C" w14:textId="77777777" w:rsidR="006676AE" w:rsidRPr="00FE4E1C" w:rsidRDefault="00CE56C1" w:rsidP="00FE4E1C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E4E1C">
        <w:rPr>
          <w:rFonts w:ascii="Arial" w:hAnsi="Arial" w:cs="Arial"/>
        </w:rPr>
        <w:t>Inspekcja Weterynaryjna Wojewódzki Inspektorat Weterynarii w Bydgoszczy</w:t>
      </w:r>
    </w:p>
    <w:p w14:paraId="5B8F4EA7" w14:textId="77777777" w:rsidR="006676AE" w:rsidRPr="00FE4E1C" w:rsidRDefault="00CE56C1" w:rsidP="00FE4E1C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E4E1C">
        <w:rPr>
          <w:rFonts w:ascii="Arial" w:hAnsi="Arial" w:cs="Arial"/>
        </w:rPr>
        <w:t>Powstańców Wielkopolskich</w:t>
      </w:r>
      <w:r w:rsidR="006676AE" w:rsidRPr="00FE4E1C">
        <w:rPr>
          <w:rFonts w:ascii="Arial" w:hAnsi="Arial" w:cs="Arial"/>
        </w:rPr>
        <w:t xml:space="preserve"> </w:t>
      </w:r>
      <w:r w:rsidRPr="00FE4E1C">
        <w:rPr>
          <w:rFonts w:ascii="Arial" w:hAnsi="Arial" w:cs="Arial"/>
        </w:rPr>
        <w:t>10</w:t>
      </w:r>
      <w:r w:rsidR="006676AE" w:rsidRPr="00FE4E1C">
        <w:rPr>
          <w:rFonts w:ascii="Arial" w:hAnsi="Arial" w:cs="Arial"/>
        </w:rPr>
        <w:t xml:space="preserve"> </w:t>
      </w:r>
    </w:p>
    <w:p w14:paraId="23C9323D" w14:textId="77777777" w:rsidR="00F90CD1" w:rsidRPr="00FE4E1C" w:rsidRDefault="00CE56C1" w:rsidP="00FE4E1C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E4E1C">
        <w:rPr>
          <w:rFonts w:ascii="Arial" w:hAnsi="Arial" w:cs="Arial"/>
        </w:rPr>
        <w:t>85-090</w:t>
      </w:r>
      <w:r w:rsidR="006676AE" w:rsidRPr="00FE4E1C">
        <w:rPr>
          <w:rFonts w:ascii="Arial" w:hAnsi="Arial" w:cs="Arial"/>
        </w:rPr>
        <w:t xml:space="preserve"> </w:t>
      </w:r>
      <w:r w:rsidRPr="00FE4E1C">
        <w:rPr>
          <w:rFonts w:ascii="Arial" w:hAnsi="Arial" w:cs="Arial"/>
        </w:rPr>
        <w:t>Bydgoszcz</w:t>
      </w:r>
    </w:p>
    <w:p w14:paraId="78991244" w14:textId="057DFE35" w:rsidR="009169D4" w:rsidRPr="00FE4E1C" w:rsidRDefault="009169D4" w:rsidP="00FE4E1C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FE4E1C">
        <w:rPr>
          <w:rFonts w:ascii="Arial" w:hAnsi="Arial" w:cs="Arial"/>
          <w:i/>
        </w:rPr>
        <w:t>……………………………………………………</w:t>
      </w:r>
    </w:p>
    <w:p w14:paraId="235EBF2E" w14:textId="77777777" w:rsidR="00C4103F" w:rsidRPr="00FE4E1C" w:rsidRDefault="002578E4" w:rsidP="00FE4E1C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FE4E1C">
        <w:rPr>
          <w:rFonts w:ascii="Arial" w:hAnsi="Arial" w:cs="Arial"/>
          <w:iCs/>
        </w:rPr>
        <w:t>[</w:t>
      </w:r>
      <w:r w:rsidR="009169D4" w:rsidRPr="00FE4E1C">
        <w:rPr>
          <w:rFonts w:ascii="Arial" w:hAnsi="Arial" w:cs="Arial"/>
          <w:iCs/>
        </w:rPr>
        <w:t>pełna nazwa, adres</w:t>
      </w:r>
      <w:r w:rsidRPr="00FE4E1C">
        <w:rPr>
          <w:rFonts w:ascii="Arial" w:hAnsi="Arial" w:cs="Arial"/>
          <w:iCs/>
        </w:rPr>
        <w:t>]</w:t>
      </w:r>
    </w:p>
    <w:p w14:paraId="04D90096" w14:textId="77777777" w:rsidR="002578E4" w:rsidRPr="00FE4E1C" w:rsidRDefault="002578E4" w:rsidP="00FE4E1C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E4E1C" w14:paraId="7A1691B4" w14:textId="77777777" w:rsidTr="0018769E">
        <w:tc>
          <w:tcPr>
            <w:tcW w:w="2800" w:type="dxa"/>
          </w:tcPr>
          <w:p w14:paraId="13F828CD" w14:textId="77777777" w:rsidR="002578E4" w:rsidRPr="00FE4E1C" w:rsidRDefault="002578E4" w:rsidP="00FE4E1C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E4E1C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241FDB1" w14:textId="77777777" w:rsidR="002578E4" w:rsidRPr="00FE4E1C" w:rsidRDefault="002578E4" w:rsidP="00FE4E1C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AE3223" w14:textId="77777777" w:rsidR="002578E4" w:rsidRPr="00FE4E1C" w:rsidRDefault="002578E4" w:rsidP="00FE4E1C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4E1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C64374" w14:textId="77777777" w:rsidR="002578E4" w:rsidRPr="00FE4E1C" w:rsidRDefault="002578E4" w:rsidP="00FE4E1C">
            <w:pPr>
              <w:spacing w:after="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E4E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E4E1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E4E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FE4E1C" w14:paraId="4E4E3A2B" w14:textId="77777777" w:rsidTr="0018769E">
        <w:tc>
          <w:tcPr>
            <w:tcW w:w="2800" w:type="dxa"/>
          </w:tcPr>
          <w:p w14:paraId="4EE09B0E" w14:textId="77777777" w:rsidR="002578E4" w:rsidRPr="00FE4E1C" w:rsidRDefault="002578E4" w:rsidP="00FE4E1C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4E1C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9A93AE2" w14:textId="77777777" w:rsidR="002578E4" w:rsidRPr="00FE4E1C" w:rsidRDefault="002578E4" w:rsidP="00FE4E1C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C44BEEE" w14:textId="77777777" w:rsidR="002578E4" w:rsidRPr="00FE4E1C" w:rsidRDefault="002578E4" w:rsidP="00FE4E1C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4E1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5D673C" w14:textId="77777777" w:rsidR="002578E4" w:rsidRPr="00FE4E1C" w:rsidRDefault="002578E4" w:rsidP="00FE4E1C">
            <w:pPr>
              <w:tabs>
                <w:tab w:val="left" w:pos="7023"/>
              </w:tabs>
              <w:spacing w:after="0" w:line="276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E4E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E4E1C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E4E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FE4E1C" w:rsidRPr="00FE4E1C" w14:paraId="2A7E0180" w14:textId="77777777" w:rsidTr="0018769E">
        <w:tc>
          <w:tcPr>
            <w:tcW w:w="2800" w:type="dxa"/>
          </w:tcPr>
          <w:p w14:paraId="58119DDD" w14:textId="77777777" w:rsidR="00FE4E1C" w:rsidRDefault="00FE4E1C" w:rsidP="00FE4E1C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hAnsi="Arial" w:cs="Arial"/>
                <w:sz w:val="24"/>
                <w:szCs w:val="24"/>
              </w:rPr>
            </w:pPr>
          </w:p>
          <w:p w14:paraId="1AC192BA" w14:textId="77777777" w:rsidR="00FE4E1C" w:rsidRDefault="00FE4E1C" w:rsidP="00FE4E1C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hAnsi="Arial" w:cs="Arial"/>
                <w:sz w:val="24"/>
                <w:szCs w:val="24"/>
              </w:rPr>
            </w:pPr>
          </w:p>
          <w:p w14:paraId="58101F45" w14:textId="77777777" w:rsidR="00FE4E1C" w:rsidRDefault="00FE4E1C" w:rsidP="00FE4E1C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hAnsi="Arial" w:cs="Arial"/>
                <w:sz w:val="24"/>
                <w:szCs w:val="24"/>
              </w:rPr>
            </w:pPr>
          </w:p>
          <w:p w14:paraId="433F1F66" w14:textId="77777777" w:rsidR="00FE4E1C" w:rsidRPr="00FE4E1C" w:rsidRDefault="00FE4E1C" w:rsidP="00FE4E1C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72" w:type="dxa"/>
          </w:tcPr>
          <w:p w14:paraId="67A47088" w14:textId="77777777" w:rsidR="00FE4E1C" w:rsidRPr="00FE4E1C" w:rsidRDefault="00FE4E1C" w:rsidP="00FE4E1C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2A1A6781" w14:textId="77777777" w:rsidR="002578E4" w:rsidRPr="00FE4E1C" w:rsidRDefault="002578E4" w:rsidP="00FE4E1C">
      <w:pPr>
        <w:spacing w:after="0" w:line="276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E56C1" w:rsidRPr="00FE4E1C" w14:paraId="37809D78" w14:textId="77777777" w:rsidTr="00D13BA4">
        <w:tc>
          <w:tcPr>
            <w:tcW w:w="9104" w:type="dxa"/>
            <w:shd w:val="clear" w:color="auto" w:fill="D9D9D9"/>
          </w:tcPr>
          <w:p w14:paraId="52017835" w14:textId="77777777" w:rsidR="00CE56C1" w:rsidRPr="00FE4E1C" w:rsidRDefault="00CE56C1" w:rsidP="00FE4E1C">
            <w:pPr>
              <w:spacing w:after="0" w:line="276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14:paraId="1D6D79E0" w14:textId="77777777" w:rsidR="00CE56C1" w:rsidRPr="00FE4E1C" w:rsidRDefault="00CE56C1" w:rsidP="00FE4E1C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E1C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E4E1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E4E1C">
              <w:rPr>
                <w:rFonts w:ascii="Arial" w:hAnsi="Arial" w:cs="Arial"/>
                <w:sz w:val="24"/>
                <w:szCs w:val="24"/>
              </w:rPr>
              <w:t xml:space="preserve">. Dz. U. z 2024 r. poz. 1320 ze zm.) (dalej jako: ustawa </w:t>
            </w:r>
            <w:proofErr w:type="spellStart"/>
            <w:r w:rsidRPr="00FE4E1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E4E1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BE93A14" w14:textId="77777777" w:rsidR="00CE56C1" w:rsidRPr="00FE4E1C" w:rsidRDefault="00CE56C1" w:rsidP="00FE4E1C">
            <w:pPr>
              <w:spacing w:after="0" w:line="276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D65D17C" w14:textId="77777777" w:rsidR="00CE56C1" w:rsidRPr="00FE4E1C" w:rsidRDefault="00CE56C1" w:rsidP="00FE4E1C">
            <w:pPr>
              <w:spacing w:after="0" w:line="276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62228B6" w14:textId="77777777" w:rsidR="00CE56C1" w:rsidRPr="00FE4E1C" w:rsidRDefault="00CE56C1" w:rsidP="00FE4E1C">
            <w:pPr>
              <w:spacing w:after="0" w:line="276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2B63CD6" w14:textId="77777777" w:rsidR="00DB3D81" w:rsidRDefault="00DB3D81" w:rsidP="00FE4E1C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C25C5C8" w14:textId="2DE12E34" w:rsidR="00E50194" w:rsidRPr="00FE4E1C" w:rsidRDefault="001F027E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Na potrzeby postę</w:t>
      </w:r>
      <w:r w:rsidR="008D0487" w:rsidRPr="00FE4E1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E4E1C">
        <w:rPr>
          <w:rFonts w:ascii="Arial" w:hAnsi="Arial" w:cs="Arial"/>
          <w:sz w:val="24"/>
          <w:szCs w:val="24"/>
        </w:rPr>
        <w:t>zamówienia publicznego</w:t>
      </w:r>
      <w:r w:rsidR="00E50194" w:rsidRPr="00FE4E1C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E4E1C" w14:paraId="051B3910" w14:textId="77777777" w:rsidTr="0018769E">
        <w:tc>
          <w:tcPr>
            <w:tcW w:w="2269" w:type="dxa"/>
          </w:tcPr>
          <w:p w14:paraId="3021648C" w14:textId="77777777" w:rsidR="002578E4" w:rsidRPr="00FE4E1C" w:rsidRDefault="002578E4" w:rsidP="00FE4E1C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4E1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C1B0F00" w14:textId="77777777" w:rsidR="002578E4" w:rsidRPr="00FE4E1C" w:rsidRDefault="00CE56C1" w:rsidP="00FE4E1C">
            <w:pPr>
              <w:tabs>
                <w:tab w:val="center" w:pos="4536"/>
                <w:tab w:val="right" w:pos="9072"/>
              </w:tabs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4E1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Wykonanie przeglądów serwisowych aparatury badawczej III</w:t>
            </w:r>
            <w:r w:rsidR="002578E4" w:rsidRPr="00FE4E1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CE56C1" w:rsidRPr="00FE4E1C" w14:paraId="463FFE45" w14:textId="77777777" w:rsidTr="00D13BA4">
        <w:tc>
          <w:tcPr>
            <w:tcW w:w="2269" w:type="dxa"/>
          </w:tcPr>
          <w:p w14:paraId="0068C7EC" w14:textId="77777777" w:rsidR="00CE56C1" w:rsidRPr="00FE4E1C" w:rsidRDefault="00CE56C1" w:rsidP="00FE4E1C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4E1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ECA698C" w14:textId="77777777" w:rsidR="00CE56C1" w:rsidRPr="00FE4E1C" w:rsidRDefault="00CE56C1" w:rsidP="00FE4E1C">
            <w:pPr>
              <w:tabs>
                <w:tab w:val="center" w:pos="4536"/>
                <w:tab w:val="right" w:pos="9072"/>
              </w:tabs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4E1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WIWa.272.9.2026</w:t>
            </w:r>
          </w:p>
        </w:tc>
      </w:tr>
    </w:tbl>
    <w:p w14:paraId="200A8033" w14:textId="77777777" w:rsidR="002578E4" w:rsidRPr="00FE4E1C" w:rsidRDefault="002578E4" w:rsidP="00FE4E1C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DE4E3EB" w14:textId="77777777" w:rsidR="00F90CD1" w:rsidRPr="00FE4E1C" w:rsidRDefault="005434B3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 xml:space="preserve">prowadzonego przez </w:t>
      </w:r>
      <w:r w:rsidR="00CE56C1" w:rsidRPr="00FE4E1C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FE4E1C">
        <w:rPr>
          <w:rFonts w:ascii="Arial" w:hAnsi="Arial" w:cs="Arial"/>
          <w:b/>
          <w:sz w:val="24"/>
          <w:szCs w:val="24"/>
        </w:rPr>
        <w:t>,</w:t>
      </w:r>
      <w:r w:rsidR="002B2AD9" w:rsidRPr="00FE4E1C">
        <w:rPr>
          <w:rFonts w:ascii="Arial" w:hAnsi="Arial" w:cs="Arial"/>
          <w:sz w:val="24"/>
          <w:szCs w:val="24"/>
        </w:rPr>
        <w:t xml:space="preserve"> </w:t>
      </w:r>
      <w:r w:rsidR="00E65685" w:rsidRPr="00FE4E1C">
        <w:rPr>
          <w:rFonts w:ascii="Arial" w:hAnsi="Arial" w:cs="Arial"/>
          <w:sz w:val="24"/>
          <w:szCs w:val="24"/>
        </w:rPr>
        <w:t>oświa</w:t>
      </w:r>
      <w:r w:rsidR="00825A09" w:rsidRPr="00FE4E1C">
        <w:rPr>
          <w:rFonts w:ascii="Arial" w:hAnsi="Arial" w:cs="Arial"/>
          <w:sz w:val="24"/>
          <w:szCs w:val="24"/>
        </w:rPr>
        <w:t>dczam</w:t>
      </w:r>
      <w:r w:rsidR="00E65685" w:rsidRPr="00FE4E1C">
        <w:rPr>
          <w:rFonts w:ascii="Arial" w:hAnsi="Arial" w:cs="Arial"/>
          <w:sz w:val="24"/>
          <w:szCs w:val="24"/>
        </w:rPr>
        <w:t>,</w:t>
      </w:r>
      <w:r w:rsidR="002B2AD9" w:rsidRPr="00FE4E1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E4E1C" w14:paraId="1D75A747" w14:textId="77777777" w:rsidTr="00650D6C">
        <w:tc>
          <w:tcPr>
            <w:tcW w:w="9104" w:type="dxa"/>
            <w:shd w:val="clear" w:color="auto" w:fill="D9D9D9"/>
          </w:tcPr>
          <w:p w14:paraId="61087B78" w14:textId="77777777" w:rsidR="00E50194" w:rsidRPr="00FE4E1C" w:rsidRDefault="00650D6C" w:rsidP="00FE4E1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59F0BDC" w14:textId="77777777" w:rsidR="00C113BF" w:rsidRDefault="00C113BF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FE4E1C">
        <w:rPr>
          <w:rFonts w:ascii="Arial" w:hAnsi="Arial" w:cs="Arial"/>
          <w:sz w:val="24"/>
          <w:szCs w:val="24"/>
        </w:rPr>
        <w:t xml:space="preserve">dstawie </w:t>
      </w:r>
      <w:r w:rsidR="002C4137" w:rsidRPr="00FE4E1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E4E1C">
        <w:rPr>
          <w:rFonts w:ascii="Arial" w:hAnsi="Arial" w:cs="Arial"/>
          <w:sz w:val="24"/>
          <w:szCs w:val="24"/>
        </w:rPr>
        <w:t>108</w:t>
      </w:r>
      <w:r w:rsidR="002C4137" w:rsidRPr="00FE4E1C">
        <w:rPr>
          <w:rFonts w:ascii="Arial" w:hAnsi="Arial" w:cs="Arial"/>
          <w:sz w:val="24"/>
          <w:szCs w:val="24"/>
        </w:rPr>
        <w:t xml:space="preserve"> ust 1 </w:t>
      </w:r>
      <w:r w:rsidRPr="00FE4E1C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FE4E1C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FE4E1C">
        <w:rPr>
          <w:rFonts w:ascii="Arial" w:hAnsi="Arial" w:cs="Arial"/>
          <w:sz w:val="24"/>
          <w:szCs w:val="24"/>
        </w:rPr>
        <w:t>.</w:t>
      </w:r>
    </w:p>
    <w:p w14:paraId="13667901" w14:textId="77777777" w:rsidR="00FE4E1C" w:rsidRDefault="00FE4E1C" w:rsidP="00FE4E1C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18FD781" w14:textId="77777777" w:rsidR="00FE4E1C" w:rsidRDefault="00FE4E1C" w:rsidP="00FE4E1C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C3E4AC8" w14:textId="77777777" w:rsidR="00FE4E1C" w:rsidRPr="00FE4E1C" w:rsidRDefault="00FE4E1C" w:rsidP="00FE4E1C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196D230" w14:textId="77777777" w:rsidR="002426FF" w:rsidRPr="00FE4E1C" w:rsidRDefault="002426FF" w:rsidP="00FE4E1C">
      <w:pPr>
        <w:spacing w:after="0" w:line="276" w:lineRule="auto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120A380F" w14:textId="77777777" w:rsidR="00023477" w:rsidRPr="00FE4E1C" w:rsidRDefault="00023477" w:rsidP="00FE4E1C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D1548E8" w14:textId="77777777" w:rsidR="00023477" w:rsidRPr="00FE4E1C" w:rsidRDefault="00992BD8" w:rsidP="00FE4E1C">
      <w:pPr>
        <w:pStyle w:val="Akapitzlist"/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9AA6C4" w14:textId="77777777" w:rsidR="00992BD8" w:rsidRPr="00FE4E1C" w:rsidRDefault="00992BD8" w:rsidP="00FE4E1C">
      <w:pPr>
        <w:spacing w:after="0" w:line="276" w:lineRule="auto"/>
        <w:rPr>
          <w:rFonts w:ascii="Arial" w:hAnsi="Arial" w:cs="Arial"/>
          <w:color w:val="0070C0"/>
          <w:sz w:val="24"/>
          <w:szCs w:val="24"/>
        </w:rPr>
      </w:pPr>
      <w:r w:rsidRPr="00FE4E1C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FE4E1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FE4E1C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</w:t>
      </w:r>
      <w:r w:rsidR="007D0C95" w:rsidRPr="00FE4E1C">
        <w:rPr>
          <w:rFonts w:ascii="Arial" w:hAnsi="Arial" w:cs="Arial"/>
          <w:color w:val="0070C0"/>
          <w:sz w:val="24"/>
          <w:szCs w:val="24"/>
        </w:rPr>
        <w:t xml:space="preserve"> </w:t>
      </w:r>
      <w:r w:rsidRPr="00FE4E1C">
        <w:rPr>
          <w:rFonts w:ascii="Arial" w:hAnsi="Arial" w:cs="Arial"/>
          <w:color w:val="0070C0"/>
          <w:sz w:val="24"/>
          <w:szCs w:val="24"/>
        </w:rPr>
        <w:t>109 ust.1 pkt 2-5 i 7-10 ustawy Pzp, a wykonawca korzysta z procedury samooczyszczenia, o której mowa w art. 110 ust. 2 ustawy Pzp]</w:t>
      </w:r>
    </w:p>
    <w:p w14:paraId="5BFC6B0E" w14:textId="77777777" w:rsidR="00023477" w:rsidRPr="00FE4E1C" w:rsidRDefault="00C113BF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E4E1C">
        <w:rPr>
          <w:rFonts w:ascii="Arial" w:hAnsi="Arial" w:cs="Arial"/>
          <w:i/>
          <w:color w:val="7F7F7F"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FE4E1C">
        <w:rPr>
          <w:rFonts w:ascii="Arial" w:hAnsi="Arial" w:cs="Arial"/>
          <w:i/>
          <w:sz w:val="24"/>
          <w:szCs w:val="24"/>
        </w:rPr>
        <w:t>.</w:t>
      </w:r>
      <w:r w:rsidRPr="00FE4E1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E4E1C">
        <w:rPr>
          <w:rFonts w:ascii="Arial" w:hAnsi="Arial" w:cs="Arial"/>
          <w:sz w:val="24"/>
          <w:szCs w:val="24"/>
        </w:rPr>
        <w:t>110</w:t>
      </w:r>
      <w:r w:rsidRPr="00FE4E1C">
        <w:rPr>
          <w:rFonts w:ascii="Arial" w:hAnsi="Arial" w:cs="Arial"/>
          <w:sz w:val="24"/>
          <w:szCs w:val="24"/>
        </w:rPr>
        <w:t xml:space="preserve"> ust. </w:t>
      </w:r>
      <w:r w:rsidR="00710937" w:rsidRPr="00FE4E1C">
        <w:rPr>
          <w:rFonts w:ascii="Arial" w:hAnsi="Arial" w:cs="Arial"/>
          <w:sz w:val="24"/>
          <w:szCs w:val="24"/>
        </w:rPr>
        <w:t>2</w:t>
      </w:r>
      <w:r w:rsidRPr="00FE4E1C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FE4E1C">
        <w:rPr>
          <w:rFonts w:ascii="Arial" w:hAnsi="Arial" w:cs="Arial"/>
          <w:sz w:val="24"/>
          <w:szCs w:val="24"/>
        </w:rPr>
        <w:t xml:space="preserve"> i zapobiegawcze</w:t>
      </w:r>
      <w:r w:rsidRPr="00FE4E1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E4E1C">
        <w:rPr>
          <w:rFonts w:ascii="Arial" w:hAnsi="Arial" w:cs="Arial"/>
          <w:sz w:val="24"/>
          <w:szCs w:val="24"/>
        </w:rPr>
        <w:t>..</w:t>
      </w:r>
      <w:r w:rsidRPr="00FE4E1C">
        <w:rPr>
          <w:rFonts w:ascii="Arial" w:hAnsi="Arial" w:cs="Arial"/>
          <w:sz w:val="24"/>
          <w:szCs w:val="24"/>
        </w:rPr>
        <w:t>……………</w:t>
      </w:r>
      <w:r w:rsidR="00023477" w:rsidRPr="00FE4E1C">
        <w:rPr>
          <w:rFonts w:ascii="Arial" w:hAnsi="Arial" w:cs="Arial"/>
          <w:sz w:val="24"/>
          <w:szCs w:val="24"/>
        </w:rPr>
        <w:t>…</w:t>
      </w:r>
      <w:r w:rsidRPr="00FE4E1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FE4E1C">
        <w:rPr>
          <w:rFonts w:ascii="Arial" w:hAnsi="Arial" w:cs="Arial"/>
          <w:sz w:val="24"/>
          <w:szCs w:val="24"/>
        </w:rPr>
        <w:t>.</w:t>
      </w:r>
      <w:r w:rsidRPr="00FE4E1C">
        <w:rPr>
          <w:rFonts w:ascii="Arial" w:hAnsi="Arial" w:cs="Arial"/>
          <w:sz w:val="24"/>
          <w:szCs w:val="24"/>
        </w:rPr>
        <w:t>…</w:t>
      </w:r>
      <w:r w:rsidR="007A2BCB" w:rsidRPr="00FE4E1C">
        <w:rPr>
          <w:rFonts w:ascii="Arial" w:hAnsi="Arial" w:cs="Arial"/>
          <w:sz w:val="24"/>
          <w:szCs w:val="24"/>
        </w:rPr>
        <w:t>.</w:t>
      </w:r>
    </w:p>
    <w:p w14:paraId="7DA3E2F8" w14:textId="77777777" w:rsidR="007A2BCB" w:rsidRPr="00FE4E1C" w:rsidRDefault="00992BD8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3473563" w14:textId="77777777" w:rsidR="00CE56C1" w:rsidRPr="00FE4E1C" w:rsidRDefault="007A2BCB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E4E1C">
        <w:rPr>
          <w:rFonts w:ascii="Arial" w:hAnsi="Arial" w:cs="Arial"/>
          <w:sz w:val="24"/>
          <w:szCs w:val="24"/>
        </w:rPr>
        <w:t>t.j. Dz.U. z 202</w:t>
      </w:r>
      <w:r w:rsidR="007D0C95" w:rsidRPr="00FE4E1C">
        <w:rPr>
          <w:rFonts w:ascii="Arial" w:hAnsi="Arial" w:cs="Arial"/>
          <w:sz w:val="24"/>
          <w:szCs w:val="24"/>
        </w:rPr>
        <w:t xml:space="preserve">5 </w:t>
      </w:r>
      <w:r w:rsidR="000B430B" w:rsidRPr="00FE4E1C">
        <w:rPr>
          <w:rFonts w:ascii="Arial" w:hAnsi="Arial" w:cs="Arial"/>
          <w:sz w:val="24"/>
          <w:szCs w:val="24"/>
        </w:rPr>
        <w:t xml:space="preserve">r. poz. </w:t>
      </w:r>
      <w:r w:rsidR="007D0C95" w:rsidRPr="00FE4E1C">
        <w:rPr>
          <w:rFonts w:ascii="Arial" w:hAnsi="Arial" w:cs="Arial"/>
          <w:sz w:val="24"/>
          <w:szCs w:val="24"/>
        </w:rPr>
        <w:t>514</w:t>
      </w:r>
      <w:r w:rsidRPr="00FE4E1C">
        <w:rPr>
          <w:rFonts w:ascii="Arial" w:hAnsi="Arial" w:cs="Arial"/>
          <w:sz w:val="24"/>
          <w:szCs w:val="24"/>
        </w:rPr>
        <w:t>)</w:t>
      </w:r>
      <w:r w:rsidR="00AC6A18" w:rsidRPr="00FE4E1C">
        <w:rPr>
          <w:rFonts w:ascii="Arial" w:hAnsi="Arial" w:cs="Arial"/>
          <w:sz w:val="24"/>
          <w:szCs w:val="24"/>
        </w:rPr>
        <w:t xml:space="preserve"> </w:t>
      </w:r>
      <w:r w:rsidR="0011306C" w:rsidRPr="00FE4E1C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FE4E1C">
        <w:rPr>
          <w:rFonts w:ascii="Arial" w:hAnsi="Arial" w:cs="Arial"/>
          <w:sz w:val="24"/>
          <w:szCs w:val="24"/>
        </w:rPr>
        <w:t xml:space="preserve"> .</w:t>
      </w:r>
      <w:r w:rsidR="00AD6591" w:rsidRPr="00FE4E1C">
        <w:rPr>
          <w:rFonts w:ascii="Arial" w:hAnsi="Arial" w:cs="Arial"/>
          <w:sz w:val="24"/>
          <w:szCs w:val="24"/>
        </w:rPr>
        <w:t xml:space="preserve"> </w:t>
      </w:r>
    </w:p>
    <w:p w14:paraId="2DD7E305" w14:textId="77777777" w:rsidR="00AC6A18" w:rsidRPr="00FE4E1C" w:rsidRDefault="00AC6A18" w:rsidP="00FE4E1C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E4E1C" w14:paraId="2E3E98BC" w14:textId="77777777" w:rsidTr="00CD4DD1">
        <w:tc>
          <w:tcPr>
            <w:tcW w:w="9104" w:type="dxa"/>
            <w:shd w:val="clear" w:color="auto" w:fill="D9D9D9"/>
          </w:tcPr>
          <w:p w14:paraId="4E2CF84E" w14:textId="77777777" w:rsidR="0011306C" w:rsidRPr="00FE4E1C" w:rsidRDefault="0011306C" w:rsidP="00FE4E1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FE4E1C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763A51" w14:textId="77777777" w:rsidR="00D2702A" w:rsidRPr="00FE4E1C" w:rsidRDefault="004F23F7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Oświadczam,</w:t>
      </w:r>
      <w:r w:rsidR="00313417" w:rsidRPr="00FE4E1C">
        <w:rPr>
          <w:rFonts w:ascii="Arial" w:hAnsi="Arial" w:cs="Arial"/>
          <w:sz w:val="24"/>
          <w:szCs w:val="24"/>
        </w:rPr>
        <w:t xml:space="preserve"> że spełniam</w:t>
      </w:r>
      <w:r w:rsidR="004541F9" w:rsidRPr="00FE4E1C">
        <w:rPr>
          <w:rFonts w:ascii="Arial" w:hAnsi="Arial" w:cs="Arial"/>
          <w:sz w:val="24"/>
          <w:szCs w:val="24"/>
        </w:rPr>
        <w:t>, określone przez Zamawiającego,</w:t>
      </w:r>
      <w:r w:rsidR="00313417" w:rsidRPr="00FE4E1C">
        <w:rPr>
          <w:rFonts w:ascii="Arial" w:hAnsi="Arial" w:cs="Arial"/>
          <w:sz w:val="24"/>
          <w:szCs w:val="24"/>
        </w:rPr>
        <w:t xml:space="preserve"> warunki udziału </w:t>
      </w:r>
      <w:r w:rsidR="004541F9" w:rsidRPr="00FE4E1C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E4E1C" w14:paraId="65ACD01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FCFB" w14:textId="77777777" w:rsidR="00D2702A" w:rsidRPr="00FE4E1C" w:rsidRDefault="00D2702A" w:rsidP="00FE4E1C">
            <w:pPr>
              <w:spacing w:after="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14EE" w14:textId="77777777" w:rsidR="00D2702A" w:rsidRPr="00FE4E1C" w:rsidRDefault="00D2702A" w:rsidP="00FE4E1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FE4E1C" w14:paraId="40724EF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7F632" w14:textId="77777777" w:rsidR="00D2702A" w:rsidRPr="00FE4E1C" w:rsidRDefault="00D2702A" w:rsidP="00FE4E1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CAEF5" w14:textId="77777777" w:rsidR="00D2702A" w:rsidRPr="00FE4E1C" w:rsidRDefault="00D2702A" w:rsidP="00FE4E1C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980E231" w14:textId="77777777" w:rsidR="00D2702A" w:rsidRPr="00FE4E1C" w:rsidRDefault="00D2702A" w:rsidP="00FE4E1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C4B1E8E" w14:textId="77777777" w:rsidR="00E21BB4" w:rsidRPr="00FE4E1C" w:rsidRDefault="00257E73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14:paraId="68E037D4" w14:textId="77777777" w:rsidR="00E21BB4" w:rsidRPr="00FE4E1C" w:rsidRDefault="00E21BB4" w:rsidP="00FE4E1C">
      <w:pPr>
        <w:spacing w:after="0" w:line="276" w:lineRule="auto"/>
        <w:rPr>
          <w:rFonts w:ascii="Arial" w:hAnsi="Arial" w:cs="Arial"/>
          <w:color w:val="0070C0"/>
          <w:sz w:val="24"/>
          <w:szCs w:val="24"/>
        </w:rPr>
      </w:pPr>
      <w:r w:rsidRPr="00FE4E1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FE4E1C">
        <w:rPr>
          <w:rFonts w:ascii="Arial" w:hAnsi="Arial" w:cs="Arial"/>
          <w:color w:val="0070C0"/>
          <w:sz w:val="24"/>
          <w:szCs w:val="24"/>
        </w:rPr>
        <w:t>t</w:t>
      </w:r>
      <w:r w:rsidR="00BE6F04" w:rsidRPr="00FE4E1C">
        <w:rPr>
          <w:rFonts w:ascii="Arial" w:hAnsi="Arial" w:cs="Arial"/>
          <w:color w:val="0070C0"/>
          <w:sz w:val="24"/>
          <w:szCs w:val="24"/>
        </w:rPr>
        <w:t>ę</w:t>
      </w:r>
      <w:r w:rsidR="00721D87" w:rsidRPr="00FE4E1C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FE4E1C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CCA9ECC" w14:textId="77777777" w:rsidR="00C62F57" w:rsidRPr="00FE4E1C" w:rsidRDefault="00C62F57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14:paraId="043AEFB3" w14:textId="77777777" w:rsidR="00C62F57" w:rsidRPr="00FE4E1C" w:rsidRDefault="00C62F57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40A559B" w14:textId="77777777" w:rsidR="00721D87" w:rsidRPr="00FE4E1C" w:rsidRDefault="00E21BB4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E4E1C">
        <w:rPr>
          <w:rFonts w:ascii="Arial" w:hAnsi="Arial" w:cs="Arial"/>
          <w:sz w:val="24"/>
          <w:szCs w:val="24"/>
        </w:rPr>
        <w:t>ego/</w:t>
      </w:r>
      <w:r w:rsidRPr="00FE4E1C">
        <w:rPr>
          <w:rFonts w:ascii="Arial" w:hAnsi="Arial" w:cs="Arial"/>
          <w:sz w:val="24"/>
          <w:szCs w:val="24"/>
        </w:rPr>
        <w:t xml:space="preserve">ych zasoby: </w:t>
      </w:r>
    </w:p>
    <w:p w14:paraId="7B830242" w14:textId="77777777" w:rsidR="00721D87" w:rsidRPr="00FE4E1C" w:rsidRDefault="00E21BB4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……………</w:t>
      </w:r>
      <w:r w:rsidR="00721D87" w:rsidRPr="00FE4E1C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BFA8DD8" w14:textId="77777777" w:rsidR="00721D87" w:rsidRPr="00FE4E1C" w:rsidRDefault="00721D87" w:rsidP="00FE4E1C">
      <w:pPr>
        <w:spacing w:after="0" w:line="276" w:lineRule="auto"/>
        <w:rPr>
          <w:rFonts w:ascii="Arial" w:hAnsi="Arial" w:cs="Arial"/>
          <w:i/>
          <w:iCs/>
          <w:sz w:val="24"/>
          <w:szCs w:val="24"/>
        </w:rPr>
      </w:pPr>
      <w:r w:rsidRPr="00FE4E1C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14:paraId="062078A8" w14:textId="77777777" w:rsidR="00721D87" w:rsidRPr="00FE4E1C" w:rsidRDefault="00E21BB4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 xml:space="preserve">w następującym zakresie: </w:t>
      </w:r>
    </w:p>
    <w:p w14:paraId="26C168C6" w14:textId="77777777" w:rsidR="00E21BB4" w:rsidRPr="00FE4E1C" w:rsidRDefault="00E21BB4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……………</w:t>
      </w:r>
      <w:r w:rsidR="00721D87" w:rsidRPr="00FE4E1C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FE4E1C">
        <w:rPr>
          <w:rFonts w:ascii="Arial" w:hAnsi="Arial" w:cs="Arial"/>
          <w:sz w:val="24"/>
          <w:szCs w:val="24"/>
        </w:rPr>
        <w:t>………………………….</w:t>
      </w:r>
    </w:p>
    <w:p w14:paraId="64DD400E" w14:textId="77777777" w:rsidR="00E21BB4" w:rsidRPr="00FE4E1C" w:rsidRDefault="00E21BB4" w:rsidP="00FE4E1C">
      <w:pPr>
        <w:spacing w:after="0" w:line="276" w:lineRule="auto"/>
        <w:rPr>
          <w:rFonts w:ascii="Arial" w:hAnsi="Arial" w:cs="Arial"/>
          <w:i/>
          <w:iCs/>
          <w:sz w:val="24"/>
          <w:szCs w:val="24"/>
        </w:rPr>
      </w:pPr>
      <w:r w:rsidRPr="00FE4E1C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14:paraId="16EF47E8" w14:textId="77777777" w:rsidR="00C62F57" w:rsidRPr="00FE4E1C" w:rsidRDefault="00257E73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E4E1C" w14:paraId="2D135358" w14:textId="77777777" w:rsidTr="00CD4DD1">
        <w:tc>
          <w:tcPr>
            <w:tcW w:w="9104" w:type="dxa"/>
            <w:shd w:val="clear" w:color="auto" w:fill="D9D9D9"/>
          </w:tcPr>
          <w:p w14:paraId="74A65B8E" w14:textId="77777777" w:rsidR="00BE6F04" w:rsidRPr="00FE4E1C" w:rsidRDefault="00E426EB" w:rsidP="00FE4E1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9711B14" w14:textId="77777777" w:rsidR="00FE4E2B" w:rsidRPr="00FE4E1C" w:rsidRDefault="00E426EB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E4E1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E4E1C" w14:paraId="2A69BE1C" w14:textId="77777777" w:rsidTr="00847232">
        <w:tc>
          <w:tcPr>
            <w:tcW w:w="9104" w:type="dxa"/>
            <w:shd w:val="clear" w:color="auto" w:fill="D9D9D9"/>
          </w:tcPr>
          <w:p w14:paraId="6328AC60" w14:textId="77777777" w:rsidR="00E426EB" w:rsidRPr="00FE4E1C" w:rsidRDefault="00E426EB" w:rsidP="00FE4E1C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FE4E1C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AF0CD8" w14:textId="77777777" w:rsidR="00E426EB" w:rsidRPr="00FE4E1C" w:rsidRDefault="00E426EB" w:rsidP="00FE4E1C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78C77B0" w14:textId="77777777" w:rsidR="00E426EB" w:rsidRPr="00FE4E1C" w:rsidRDefault="00E426EB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2D85DC7" w14:textId="77777777" w:rsidR="00E426EB" w:rsidRPr="00FE4E1C" w:rsidRDefault="00E426EB" w:rsidP="00FE4E1C">
      <w:pPr>
        <w:numPr>
          <w:ilvl w:val="0"/>
          <w:numId w:val="14"/>
        </w:numPr>
        <w:spacing w:after="0" w:line="276" w:lineRule="auto"/>
        <w:ind w:left="284" w:hanging="284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924FAB" w14:textId="77777777" w:rsidR="00E426EB" w:rsidRPr="00FE4E1C" w:rsidRDefault="00E426EB" w:rsidP="00FE4E1C">
      <w:pPr>
        <w:spacing w:after="0" w:line="276" w:lineRule="auto"/>
        <w:ind w:left="284"/>
        <w:rPr>
          <w:rFonts w:ascii="Arial" w:hAnsi="Arial" w:cs="Arial"/>
          <w:i/>
          <w:iCs/>
          <w:sz w:val="24"/>
          <w:szCs w:val="24"/>
        </w:rPr>
      </w:pPr>
      <w:r w:rsidRPr="00FE4E1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5072BB1" w14:textId="77777777" w:rsidR="00E426EB" w:rsidRPr="00FE4E1C" w:rsidRDefault="00E426EB" w:rsidP="00FE4E1C">
      <w:pPr>
        <w:numPr>
          <w:ilvl w:val="0"/>
          <w:numId w:val="14"/>
        </w:numPr>
        <w:spacing w:after="0" w:line="276" w:lineRule="auto"/>
        <w:ind w:left="284" w:hanging="284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F23E43E" w14:textId="77777777" w:rsidR="00E426EB" w:rsidRPr="00FE4E1C" w:rsidRDefault="00E426EB" w:rsidP="00FE4E1C">
      <w:pPr>
        <w:spacing w:after="0" w:line="276" w:lineRule="auto"/>
        <w:ind w:left="284"/>
        <w:rPr>
          <w:rFonts w:ascii="Arial" w:hAnsi="Arial" w:cs="Arial"/>
          <w:i/>
          <w:iCs/>
          <w:sz w:val="24"/>
          <w:szCs w:val="24"/>
        </w:rPr>
      </w:pPr>
      <w:r w:rsidRPr="00FE4E1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EF7E82E" w14:textId="77777777" w:rsidR="00E426EB" w:rsidRPr="00FE4E1C" w:rsidRDefault="00E426EB" w:rsidP="00FE4E1C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792F564" w14:textId="77777777" w:rsidR="0012157F" w:rsidRPr="00FE4E1C" w:rsidRDefault="0012157F" w:rsidP="00FE4E1C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BDCDE82" w14:textId="77777777" w:rsidR="00524951" w:rsidRPr="00FE4E1C" w:rsidRDefault="00FE4E2B" w:rsidP="00FE4E1C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ab/>
      </w:r>
      <w:r w:rsidRPr="00FE4E1C">
        <w:rPr>
          <w:rFonts w:ascii="Arial" w:hAnsi="Arial" w:cs="Arial"/>
          <w:sz w:val="24"/>
          <w:szCs w:val="24"/>
        </w:rPr>
        <w:tab/>
      </w:r>
      <w:r w:rsidRPr="00FE4E1C">
        <w:rPr>
          <w:rFonts w:ascii="Arial" w:hAnsi="Arial" w:cs="Arial"/>
          <w:sz w:val="24"/>
          <w:szCs w:val="24"/>
        </w:rPr>
        <w:tab/>
      </w:r>
      <w:r w:rsidRPr="00FE4E1C">
        <w:rPr>
          <w:rFonts w:ascii="Arial" w:hAnsi="Arial" w:cs="Arial"/>
          <w:sz w:val="24"/>
          <w:szCs w:val="24"/>
        </w:rPr>
        <w:tab/>
      </w:r>
      <w:r w:rsidRPr="00FE4E1C">
        <w:rPr>
          <w:rFonts w:ascii="Arial" w:hAnsi="Arial" w:cs="Arial"/>
          <w:sz w:val="24"/>
          <w:szCs w:val="24"/>
        </w:rPr>
        <w:tab/>
      </w:r>
      <w:r w:rsidRPr="00FE4E1C">
        <w:rPr>
          <w:rFonts w:ascii="Arial" w:hAnsi="Arial" w:cs="Arial"/>
          <w:sz w:val="24"/>
          <w:szCs w:val="24"/>
        </w:rPr>
        <w:tab/>
      </w:r>
      <w:r w:rsidRPr="00FE4E1C">
        <w:rPr>
          <w:rFonts w:ascii="Arial" w:hAnsi="Arial" w:cs="Arial"/>
          <w:sz w:val="24"/>
          <w:szCs w:val="24"/>
        </w:rPr>
        <w:tab/>
      </w:r>
    </w:p>
    <w:p w14:paraId="1351119F" w14:textId="77777777" w:rsidR="00524951" w:rsidRPr="00FE4E1C" w:rsidRDefault="00524951" w:rsidP="00FE4E1C">
      <w:pPr>
        <w:spacing w:after="0" w:line="276" w:lineRule="auto"/>
        <w:ind w:left="3686"/>
        <w:rPr>
          <w:rFonts w:ascii="Arial" w:hAnsi="Arial" w:cs="Arial"/>
          <w:sz w:val="24"/>
          <w:szCs w:val="24"/>
        </w:rPr>
      </w:pPr>
    </w:p>
    <w:p w14:paraId="281DC5EC" w14:textId="4CC79056" w:rsidR="00FE4E2B" w:rsidRPr="00FE4E1C" w:rsidRDefault="00524951" w:rsidP="00FE4E1C">
      <w:pPr>
        <w:spacing w:after="0" w:line="276" w:lineRule="auto"/>
        <w:ind w:left="3261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sz w:val="24"/>
          <w:szCs w:val="24"/>
        </w:rPr>
        <w:t xml:space="preserve">  </w:t>
      </w:r>
      <w:r w:rsidR="006D536F" w:rsidRPr="00FE4E1C">
        <w:rPr>
          <w:rFonts w:ascii="Arial" w:hAnsi="Arial" w:cs="Arial"/>
          <w:sz w:val="24"/>
          <w:szCs w:val="24"/>
        </w:rPr>
        <w:t>………..</w:t>
      </w:r>
      <w:r w:rsidR="00FE4E2B" w:rsidRPr="00FE4E1C">
        <w:rPr>
          <w:rFonts w:ascii="Arial" w:hAnsi="Arial" w:cs="Arial"/>
          <w:sz w:val="24"/>
          <w:szCs w:val="24"/>
        </w:rPr>
        <w:t>…</w:t>
      </w:r>
      <w:r w:rsidR="006D536F" w:rsidRPr="00FE4E1C">
        <w:rPr>
          <w:rFonts w:ascii="Arial" w:hAnsi="Arial" w:cs="Arial"/>
          <w:sz w:val="24"/>
          <w:szCs w:val="24"/>
        </w:rPr>
        <w:t>………..</w:t>
      </w:r>
      <w:r w:rsidR="00FE4E2B" w:rsidRPr="00FE4E1C">
        <w:rPr>
          <w:rFonts w:ascii="Arial" w:hAnsi="Arial" w:cs="Arial"/>
          <w:sz w:val="24"/>
          <w:szCs w:val="24"/>
        </w:rPr>
        <w:t>……</w:t>
      </w:r>
      <w:r w:rsidR="006D536F" w:rsidRPr="00FE4E1C">
        <w:rPr>
          <w:rFonts w:ascii="Arial" w:hAnsi="Arial" w:cs="Arial"/>
          <w:sz w:val="24"/>
          <w:szCs w:val="24"/>
        </w:rPr>
        <w:t>………….</w:t>
      </w:r>
      <w:r w:rsidR="00FE4E2B" w:rsidRPr="00FE4E1C">
        <w:rPr>
          <w:rFonts w:ascii="Arial" w:hAnsi="Arial" w:cs="Arial"/>
          <w:sz w:val="24"/>
          <w:szCs w:val="24"/>
        </w:rPr>
        <w:t>………………………</w:t>
      </w:r>
    </w:p>
    <w:p w14:paraId="193EBB50" w14:textId="77777777" w:rsidR="00484F88" w:rsidRPr="00FE4E1C" w:rsidRDefault="006D536F" w:rsidP="00FE4E1C">
      <w:pPr>
        <w:spacing w:after="0" w:line="276" w:lineRule="auto"/>
        <w:ind w:left="3261"/>
        <w:rPr>
          <w:rFonts w:ascii="Arial" w:hAnsi="Arial" w:cs="Arial"/>
          <w:sz w:val="24"/>
          <w:szCs w:val="24"/>
        </w:rPr>
      </w:pPr>
      <w:r w:rsidRPr="00FE4E1C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FE4E1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FE4E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D66BC" w14:textId="77777777" w:rsidR="009009C4" w:rsidRDefault="009009C4" w:rsidP="0038231F">
      <w:pPr>
        <w:spacing w:after="0" w:line="240" w:lineRule="auto"/>
      </w:pPr>
      <w:r>
        <w:separator/>
      </w:r>
    </w:p>
  </w:endnote>
  <w:endnote w:type="continuationSeparator" w:id="0">
    <w:p w14:paraId="141F5761" w14:textId="77777777" w:rsidR="009009C4" w:rsidRDefault="009009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C3959" w14:textId="77777777" w:rsidR="00CE56C1" w:rsidRDefault="00CE56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0DC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1A86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07A8B" w14:textId="77777777" w:rsidR="00CE56C1" w:rsidRDefault="00CE5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ACA6A" w14:textId="77777777" w:rsidR="009009C4" w:rsidRDefault="009009C4" w:rsidP="0038231F">
      <w:pPr>
        <w:spacing w:after="0" w:line="240" w:lineRule="auto"/>
      </w:pPr>
      <w:r>
        <w:separator/>
      </w:r>
    </w:p>
  </w:footnote>
  <w:footnote w:type="continuationSeparator" w:id="0">
    <w:p w14:paraId="6A243253" w14:textId="77777777" w:rsidR="009009C4" w:rsidRDefault="009009C4" w:rsidP="0038231F">
      <w:pPr>
        <w:spacing w:after="0" w:line="240" w:lineRule="auto"/>
      </w:pPr>
      <w:r>
        <w:continuationSeparator/>
      </w:r>
    </w:p>
  </w:footnote>
  <w:footnote w:id="1">
    <w:p w14:paraId="455C806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B74C1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EE98D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6A80CB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6DBBBFF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B865B" w14:textId="77777777" w:rsidR="00CE56C1" w:rsidRDefault="00CE5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0C577" w14:textId="77777777" w:rsidR="00CE56C1" w:rsidRDefault="00CE5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4F721" w14:textId="77777777" w:rsidR="00CE56C1" w:rsidRDefault="00CE5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570395">
    <w:abstractNumId w:val="11"/>
  </w:num>
  <w:num w:numId="2" w16cid:durableId="355011856">
    <w:abstractNumId w:val="0"/>
  </w:num>
  <w:num w:numId="3" w16cid:durableId="1463228057">
    <w:abstractNumId w:val="10"/>
  </w:num>
  <w:num w:numId="4" w16cid:durableId="467674276">
    <w:abstractNumId w:val="13"/>
  </w:num>
  <w:num w:numId="5" w16cid:durableId="1871408469">
    <w:abstractNumId w:val="12"/>
  </w:num>
  <w:num w:numId="6" w16cid:durableId="595792082">
    <w:abstractNumId w:val="9"/>
  </w:num>
  <w:num w:numId="7" w16cid:durableId="1754741555">
    <w:abstractNumId w:val="1"/>
  </w:num>
  <w:num w:numId="8" w16cid:durableId="1593852743">
    <w:abstractNumId w:val="6"/>
  </w:num>
  <w:num w:numId="9" w16cid:durableId="1090464768">
    <w:abstractNumId w:val="4"/>
  </w:num>
  <w:num w:numId="10" w16cid:durableId="858928386">
    <w:abstractNumId w:val="7"/>
  </w:num>
  <w:num w:numId="11" w16cid:durableId="1331592516">
    <w:abstractNumId w:val="5"/>
  </w:num>
  <w:num w:numId="12" w16cid:durableId="1690915022">
    <w:abstractNumId w:val="8"/>
  </w:num>
  <w:num w:numId="13" w16cid:durableId="1065254501">
    <w:abstractNumId w:val="3"/>
  </w:num>
  <w:num w:numId="14" w16cid:durableId="10465609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F30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1E73"/>
    <w:rsid w:val="00160A7A"/>
    <w:rsid w:val="00164A95"/>
    <w:rsid w:val="0018769E"/>
    <w:rsid w:val="001902D2"/>
    <w:rsid w:val="001C6945"/>
    <w:rsid w:val="001F027E"/>
    <w:rsid w:val="001F0AC2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797E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6F30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3B0B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09C4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2399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56C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3D81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1C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C5E4A"/>
  <w15:docId w15:val="{D29A6D7F-FCF7-4A5C-8D62-72AEA644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R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670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Sieracka</dc:creator>
  <cp:keywords/>
  <cp:lastModifiedBy>Katarzyna Sieracka</cp:lastModifiedBy>
  <cp:revision>4</cp:revision>
  <cp:lastPrinted>2016-07-26T10:32:00Z</cp:lastPrinted>
  <dcterms:created xsi:type="dcterms:W3CDTF">2026-06-22T11:47:00Z</dcterms:created>
  <dcterms:modified xsi:type="dcterms:W3CDTF">2026-06-22T12:44:00Z</dcterms:modified>
</cp:coreProperties>
</file>