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4548F" w:rsidRDefault="00E4548F" w:rsidP="00E4548F">
      <w:pPr>
        <w:pStyle w:val="Nagwek4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 xml:space="preserve">Załącznik nr </w:t>
      </w:r>
      <w:r w:rsidR="00EB2088">
        <w:rPr>
          <w:rFonts w:ascii="Arial" w:hAnsi="Arial" w:cs="Arial"/>
          <w:bCs/>
          <w:szCs w:val="24"/>
        </w:rPr>
        <w:t xml:space="preserve">3 </w:t>
      </w:r>
      <w:r>
        <w:rPr>
          <w:rFonts w:ascii="Arial" w:hAnsi="Arial" w:cs="Arial"/>
          <w:bCs/>
          <w:i w:val="0"/>
          <w:szCs w:val="24"/>
        </w:rPr>
        <w:t>do SWZ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E4548F" w:rsidRDefault="00E4548F" w:rsidP="00E4548F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Znak sprawy: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8A3EA3" w:rsidRPr="008A3EA3">
        <w:rPr>
          <w:rFonts w:ascii="Arial" w:hAnsi="Arial" w:cs="Arial"/>
          <w:b/>
          <w:sz w:val="24"/>
          <w:szCs w:val="24"/>
        </w:rPr>
        <w:t>CRZP/130/2026/AZP</w:t>
      </w:r>
    </w:p>
    <w:p w:rsidR="00E4548F" w:rsidRDefault="00E4548F" w:rsidP="00E4548F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Zamawiający:</w:t>
      </w:r>
    </w:p>
    <w:p w:rsidR="00E4548F" w:rsidRDefault="00E4548F" w:rsidP="00E4548F">
      <w:pPr>
        <w:pStyle w:val="Tekstpodstawowy"/>
        <w:spacing w:after="0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8A3EA3" w:rsidRPr="008A3EA3">
        <w:rPr>
          <w:rFonts w:ascii="Arial" w:hAnsi="Arial" w:cs="Arial"/>
        </w:rPr>
        <w:t>Uniwersytet Morski w Gdyni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8A3EA3" w:rsidRPr="008A3EA3">
        <w:rPr>
          <w:rFonts w:ascii="Arial" w:hAnsi="Arial" w:cs="Arial"/>
        </w:rPr>
        <w:t>ul. Morska</w:t>
      </w:r>
      <w:r>
        <w:rPr>
          <w:rFonts w:ascii="Arial" w:hAnsi="Arial" w:cs="Arial"/>
        </w:rPr>
        <w:t xml:space="preserve"> </w:t>
      </w:r>
      <w:r w:rsidR="008A3EA3" w:rsidRPr="008A3EA3">
        <w:rPr>
          <w:rFonts w:ascii="Arial" w:hAnsi="Arial" w:cs="Arial"/>
        </w:rPr>
        <w:t>81-87</w:t>
      </w:r>
      <w:r>
        <w:rPr>
          <w:rFonts w:ascii="Arial" w:hAnsi="Arial" w:cs="Arial"/>
        </w:rPr>
        <w:t xml:space="preserve"> 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8A3EA3" w:rsidRPr="008A3EA3">
        <w:rPr>
          <w:rFonts w:ascii="Arial" w:hAnsi="Arial" w:cs="Arial"/>
        </w:rPr>
        <w:t>81-225</w:t>
      </w:r>
      <w:r>
        <w:rPr>
          <w:rFonts w:ascii="Arial" w:hAnsi="Arial" w:cs="Arial"/>
        </w:rPr>
        <w:t xml:space="preserve"> </w:t>
      </w:r>
      <w:r w:rsidR="008A3EA3" w:rsidRPr="008A3EA3">
        <w:rPr>
          <w:rFonts w:ascii="Arial" w:hAnsi="Arial" w:cs="Arial"/>
        </w:rPr>
        <w:t>Gdynia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>
        <w:rPr>
          <w:rFonts w:ascii="Arial" w:hAnsi="Arial" w:cs="Arial"/>
          <w:i/>
          <w:sz w:val="16"/>
          <w:szCs w:val="16"/>
        </w:rPr>
        <w:t>(pełna nazwa, adres)</w:t>
      </w:r>
    </w:p>
    <w:p w:rsidR="00E4548F" w:rsidRDefault="00E4548F" w:rsidP="00E4548F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</w:rPr>
        <w:t xml:space="preserve"> </w:t>
      </w:r>
    </w:p>
    <w:p w:rsidR="00E4548F" w:rsidRDefault="00E4548F" w:rsidP="00E4548F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Wykonawca:</w:t>
      </w:r>
    </w:p>
    <w:p w:rsidR="00E4548F" w:rsidRDefault="00E4548F" w:rsidP="00E4548F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……………………………………………………………………</w:t>
      </w:r>
    </w:p>
    <w:p w:rsidR="00E4548F" w:rsidRDefault="00E4548F" w:rsidP="00E4548F">
      <w:pPr>
        <w:ind w:right="2976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E4548F" w:rsidRDefault="00E4548F" w:rsidP="00E4548F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reprezentowany przez:</w:t>
      </w:r>
    </w:p>
    <w:p w:rsidR="00E4548F" w:rsidRDefault="00E4548F" w:rsidP="00E4548F">
      <w:pPr>
        <w:spacing w:after="40" w:line="240" w:lineRule="auto"/>
        <w:ind w:right="32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</w:t>
      </w:r>
    </w:p>
    <w:p w:rsidR="00E4548F" w:rsidRDefault="00E4548F" w:rsidP="00E4548F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A3EA3" w:rsidTr="00A8418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A3EA3" w:rsidRDefault="008A3EA3" w:rsidP="00A8418B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8A3EA3" w:rsidRDefault="008A3EA3" w:rsidP="00A8418B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8A3EA3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A3EA3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A3EA3">
              <w:rPr>
                <w:rFonts w:ascii="Arial" w:hAnsi="Arial" w:cs="Arial"/>
                <w:sz w:val="24"/>
                <w:szCs w:val="24"/>
              </w:rPr>
              <w:t>. Dz. U. z 202</w:t>
            </w:r>
            <w:r w:rsidR="00EB2088">
              <w:rPr>
                <w:rFonts w:ascii="Arial" w:hAnsi="Arial" w:cs="Arial"/>
                <w:sz w:val="24"/>
                <w:szCs w:val="24"/>
              </w:rPr>
              <w:t>6</w:t>
            </w:r>
            <w:r w:rsidRPr="008A3EA3">
              <w:rPr>
                <w:rFonts w:ascii="Arial" w:hAnsi="Arial" w:cs="Arial"/>
                <w:sz w:val="24"/>
                <w:szCs w:val="24"/>
              </w:rPr>
              <w:t xml:space="preserve"> r. poz. </w:t>
            </w:r>
            <w:r w:rsidR="00EB2088">
              <w:rPr>
                <w:rFonts w:ascii="Arial" w:hAnsi="Arial" w:cs="Arial"/>
                <w:sz w:val="24"/>
                <w:szCs w:val="24"/>
              </w:rPr>
              <w:t>793)</w:t>
            </w:r>
            <w:r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>), dotyczące przesłanek wykluczenia z:</w:t>
            </w:r>
          </w:p>
          <w:p w:rsidR="008A3EA3" w:rsidRDefault="008A3EA3" w:rsidP="00A8418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8A3EA3" w:rsidRDefault="008A3EA3" w:rsidP="00A8418B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8A3EA3" w:rsidRDefault="008A3EA3" w:rsidP="00A8418B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4548F" w:rsidRDefault="00E4548F" w:rsidP="00E4548F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potrzeby postępowania o udzielenie zamówienia publicznego pn.:</w:t>
      </w:r>
    </w:p>
    <w:p w:rsidR="00E4548F" w:rsidRDefault="008A3EA3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8A3EA3">
        <w:rPr>
          <w:rFonts w:ascii="Arial" w:hAnsi="Arial" w:cs="Arial"/>
          <w:b/>
          <w:sz w:val="24"/>
          <w:szCs w:val="24"/>
        </w:rPr>
        <w:t>Szkolenia dla kadry administracyjnej i kadry kierowniczej w zakresie kompetencji językowych - język angielski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prowadzonego przez </w:t>
      </w:r>
      <w:r w:rsidR="008A3EA3" w:rsidRPr="008A3EA3">
        <w:rPr>
          <w:rFonts w:ascii="Arial" w:hAnsi="Arial" w:cs="Arial"/>
          <w:b/>
          <w:sz w:val="24"/>
          <w:szCs w:val="24"/>
        </w:rPr>
        <w:t>Uniwersytet Morski w Gdyni</w:t>
      </w:r>
      <w:r>
        <w:rPr>
          <w:rFonts w:ascii="Arial" w:hAnsi="Arial" w:cs="Arial"/>
          <w:b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OŚWIADCZENIA DOTYCZĄCE WYKONAWCY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>
        <w:rPr>
          <w:rFonts w:ascii="Arial" w:hAnsi="Arial" w:cs="Arial"/>
          <w:i/>
          <w:iCs/>
          <w:sz w:val="24"/>
          <w:szCs w:val="24"/>
        </w:rPr>
        <w:t>dalej: rozporządzenie 833/2014</w:t>
      </w:r>
      <w:r>
        <w:rPr>
          <w:rFonts w:ascii="Arial" w:hAnsi="Arial" w:cs="Arial"/>
          <w:sz w:val="24"/>
          <w:szCs w:val="24"/>
        </w:rPr>
        <w:t xml:space="preserve">, w brzmieniu nadanym rozporządzeniem Rady (UE) 2022/576 w sprawie zmiany rozporządzenia (UE) nr 833/2014 dotyczącego środków ograniczających w związku z działaniami Rosji destabilizującymi sytuację na Ukrainie (Dz. Urz. UE nr L 111 z 8.4.2022, str. 1), </w:t>
      </w:r>
      <w:r>
        <w:rPr>
          <w:rFonts w:ascii="Arial" w:hAnsi="Arial" w:cs="Arial"/>
          <w:i/>
          <w:iCs/>
          <w:sz w:val="24"/>
          <w:szCs w:val="24"/>
        </w:rPr>
        <w:t xml:space="preserve">dalej: rozporządzenie 2022/576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>
        <w:rPr>
          <w:rFonts w:ascii="Arial" w:hAnsi="Arial" w:cs="Arial"/>
          <w:sz w:val="24"/>
          <w:szCs w:val="24"/>
        </w:rPr>
        <w:t>.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4"/>
          <w:szCs w:val="24"/>
        </w:rPr>
        <w:t xml:space="preserve"> (Dz. U. poz. 835)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E4548F" w:rsidRDefault="00E4548F" w:rsidP="00E4548F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Oświadczam, że w celu wykazania spełniania warunków udziału w postępowaniu, określonych przez zamawiającego: 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E4548F" w:rsidTr="008A3EA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548F" w:rsidRDefault="00E4548F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8A3EA3" w:rsidTr="008A3EA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EA3" w:rsidRDefault="008A3EA3" w:rsidP="00A8418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A3EA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EA3" w:rsidRDefault="008A3EA3" w:rsidP="00A8418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A3EA3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8A3EA3" w:rsidRDefault="008A3EA3" w:rsidP="00A8418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A3EA3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8A3EA3" w:rsidTr="008A3EA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EA3" w:rsidRDefault="008A3EA3" w:rsidP="00A8418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A3EA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EA3" w:rsidRDefault="008A3EA3" w:rsidP="00A8418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A3EA3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A55537" w:rsidRPr="00A55537" w:rsidRDefault="00A55537" w:rsidP="00A5553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55537">
              <w:rPr>
                <w:rFonts w:ascii="Arial" w:hAnsi="Arial" w:cs="Arial"/>
                <w:sz w:val="24"/>
                <w:szCs w:val="24"/>
              </w:rPr>
              <w:t xml:space="preserve">Wykonawca powinien dysponować 2 osobami o następujących kwalifikacjach zawodowych i doświadczeniu: </w:t>
            </w:r>
          </w:p>
          <w:p w:rsidR="00A55537" w:rsidRPr="00A55537" w:rsidRDefault="00A55537" w:rsidP="00A5553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55537">
              <w:rPr>
                <w:rFonts w:ascii="Arial" w:hAnsi="Arial" w:cs="Arial"/>
                <w:sz w:val="24"/>
                <w:szCs w:val="24"/>
              </w:rPr>
              <w:t>1)</w:t>
            </w:r>
            <w:r w:rsidRPr="00A55537">
              <w:rPr>
                <w:rFonts w:ascii="Arial" w:hAnsi="Arial" w:cs="Arial"/>
                <w:sz w:val="24"/>
                <w:szCs w:val="24"/>
              </w:rPr>
              <w:tab/>
              <w:t xml:space="preserve">Wykonawca musi wykazać, że Zamówienie wykona wykładowca/trener, który spełnia jednocześnie wszystkie poniższe warunki: </w:t>
            </w:r>
          </w:p>
          <w:p w:rsidR="00A55537" w:rsidRPr="00A55537" w:rsidRDefault="00A55537" w:rsidP="00A5553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55537">
              <w:rPr>
                <w:rFonts w:ascii="Arial" w:hAnsi="Arial" w:cs="Arial"/>
                <w:sz w:val="24"/>
                <w:szCs w:val="24"/>
              </w:rPr>
              <w:t>a)</w:t>
            </w:r>
            <w:r w:rsidRPr="00A55537">
              <w:rPr>
                <w:rFonts w:ascii="Arial" w:hAnsi="Arial" w:cs="Arial"/>
                <w:sz w:val="24"/>
                <w:szCs w:val="24"/>
              </w:rPr>
              <w:tab/>
              <w:t>posiada co najmniej wyższe wykształcenie oraz kwalifikacje do uczenia języka angielskiego jako języka obcego.</w:t>
            </w:r>
          </w:p>
          <w:p w:rsidR="00A55537" w:rsidRPr="00A55537" w:rsidRDefault="00A55537" w:rsidP="00A5553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55537">
              <w:rPr>
                <w:rFonts w:ascii="Arial" w:hAnsi="Arial" w:cs="Arial"/>
                <w:sz w:val="24"/>
                <w:szCs w:val="24"/>
              </w:rPr>
              <w:t>b)</w:t>
            </w:r>
            <w:r w:rsidRPr="00A55537">
              <w:rPr>
                <w:rFonts w:ascii="Arial" w:hAnsi="Arial" w:cs="Arial"/>
                <w:sz w:val="24"/>
                <w:szCs w:val="24"/>
              </w:rPr>
              <w:tab/>
              <w:t>posiada doświadczenie w prowadzeniu minimum 5 kursów z języka angielskiego dla osób dorosłych, w wymiarze minimum 30 godzin zegarowych, w okresie ostatnich 3 lat przed upływem terminu składania ofert</w:t>
            </w:r>
          </w:p>
          <w:p w:rsidR="00A55537" w:rsidRPr="00A55537" w:rsidRDefault="00A55537" w:rsidP="00A5553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55537">
              <w:rPr>
                <w:rFonts w:ascii="Arial" w:hAnsi="Arial" w:cs="Arial"/>
                <w:sz w:val="24"/>
                <w:szCs w:val="24"/>
              </w:rPr>
              <w:t xml:space="preserve">Na potwierdzenie spełnienia warunków Wykonawca uzupełni i złoży dokumenty: wykaz osób oraz wykaz usług wraz z załącznikami. </w:t>
            </w:r>
          </w:p>
          <w:p w:rsidR="008A3EA3" w:rsidRDefault="00A55537" w:rsidP="00A55537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55537">
              <w:rPr>
                <w:rFonts w:ascii="Arial" w:hAnsi="Arial" w:cs="Arial"/>
                <w:sz w:val="24"/>
                <w:szCs w:val="24"/>
              </w:rPr>
              <w:t>Usługi zawarte w wykazie usług, na potwierdzenie spełnienia warunków, muszą być zrealizowane przez trenera skierowanego do realizacji zamówienia i wskazanego przez Wykonawcę w wykazie osób.</w:t>
            </w:r>
            <w:bookmarkStart w:id="1" w:name="_GoBack"/>
            <w:bookmarkEnd w:id="1"/>
          </w:p>
        </w:tc>
      </w:tr>
      <w:tr w:rsidR="008A3EA3" w:rsidTr="008A3EA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EA3" w:rsidRDefault="008A3EA3" w:rsidP="00A8418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A3EA3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EA3" w:rsidRDefault="008A3EA3" w:rsidP="00A8418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A3EA3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8A3EA3" w:rsidRDefault="008A3EA3" w:rsidP="00A8418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A3EA3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  <w:tr w:rsidR="008A3EA3" w:rsidTr="008A3EA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EA3" w:rsidRDefault="008A3EA3" w:rsidP="00A8418B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A3EA3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A3EA3" w:rsidRDefault="008A3EA3" w:rsidP="00A8418B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A3EA3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8A3EA3" w:rsidRDefault="008A3EA3" w:rsidP="00A8418B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A3EA3">
              <w:rPr>
                <w:rFonts w:ascii="Arial" w:hAnsi="Arial" w:cs="Arial"/>
                <w:sz w:val="24"/>
                <w:szCs w:val="24"/>
              </w:rPr>
              <w:t>Zamawiający nie określa szczegółowego warunku w tym zakresie.</w:t>
            </w:r>
          </w:p>
        </w:tc>
      </w:tr>
    </w:tbl>
    <w:p w:rsidR="00E4548F" w:rsidRDefault="00E4548F" w:rsidP="00E4548F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……………………………….……………………………………………………………….....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następującym zakresie: </w:t>
      </w:r>
    </w:p>
    <w:p w:rsidR="00E4548F" w:rsidRDefault="00E4548F" w:rsidP="00E4548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……………………………………………………………………….………………………….</w:t>
      </w:r>
    </w:p>
    <w:p w:rsidR="00E4548F" w:rsidRDefault="00E4548F" w:rsidP="00E4548F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E4548F" w:rsidRDefault="00E4548F" w:rsidP="00E4548F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PODWYKONAWCY,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70C0"/>
          <w:sz w:val="20"/>
          <w:szCs w:val="20"/>
        </w:rPr>
        <w:t>[UWAGA: wypełnić tylko w przypadku dostawcy, na którego przypada ponad 10% wartości zamówienia. W przypadku więcej niż jednego dostawcy, na którego przypada ponad 10% wartości zamówienia, należy zastosować tyle razy, ile jest to konieczne.]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zamówienia:</w:t>
      </w:r>
    </w:p>
    <w:p w:rsidR="00E4548F" w:rsidRDefault="00E4548F" w:rsidP="00E4548F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E4548F" w:rsidRDefault="00E4548F" w:rsidP="00E4548F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iCs/>
          <w:sz w:val="20"/>
          <w:szCs w:val="20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>
        <w:rPr>
          <w:rFonts w:ascii="Arial" w:hAnsi="Arial" w:cs="Arial"/>
          <w:i/>
          <w:iCs/>
          <w:sz w:val="20"/>
          <w:szCs w:val="20"/>
        </w:rPr>
        <w:t>)</w:t>
      </w:r>
    </w:p>
    <w:p w:rsidR="00E4548F" w:rsidRDefault="00E4548F" w:rsidP="00E4548F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E4548F" w:rsidRDefault="00E4548F" w:rsidP="00E4548F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548F" w:rsidTr="00E4548F">
        <w:tc>
          <w:tcPr>
            <w:tcW w:w="9104" w:type="dxa"/>
            <w:shd w:val="clear" w:color="auto" w:fill="D9D9D9"/>
            <w:hideMark/>
          </w:tcPr>
          <w:p w:rsidR="00E4548F" w:rsidRDefault="00E4548F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numPr>
          <w:ilvl w:val="0"/>
          <w:numId w:val="3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548F" w:rsidRDefault="00E4548F" w:rsidP="00E4548F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…………………………………………</w:t>
      </w:r>
    </w:p>
    <w:p w:rsidR="00E4548F" w:rsidRDefault="00E4548F" w:rsidP="00E4548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podpis elektroniczny</w:t>
      </w:r>
    </w:p>
    <w:p w:rsidR="00E4548F" w:rsidRDefault="00E4548F" w:rsidP="00E4548F"/>
    <w:p w:rsidR="002621C4" w:rsidRPr="00E4548F" w:rsidRDefault="002621C4" w:rsidP="00E4548F"/>
    <w:sectPr w:rsidR="002621C4" w:rsidRPr="00E4548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477F" w:rsidRDefault="0053477F" w:rsidP="00E4548F">
      <w:pPr>
        <w:spacing w:after="0" w:line="240" w:lineRule="auto"/>
      </w:pPr>
      <w:r>
        <w:separator/>
      </w:r>
    </w:p>
  </w:endnote>
  <w:endnote w:type="continuationSeparator" w:id="0">
    <w:p w:rsidR="0053477F" w:rsidRDefault="0053477F" w:rsidP="00E45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3EA3" w:rsidRDefault="008A3EA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2088" w:rsidRPr="004E356B" w:rsidRDefault="00EB2088" w:rsidP="00EB2088">
    <w:pPr>
      <w:pStyle w:val="Stopka"/>
      <w:jc w:val="center"/>
      <w:rPr>
        <w:rFonts w:ascii="Arial" w:eastAsia="Times New Roman" w:hAnsi="Arial" w:cs="Arial"/>
        <w:i/>
        <w:iCs/>
        <w:color w:val="000000"/>
        <w:sz w:val="18"/>
        <w:szCs w:val="18"/>
      </w:rPr>
    </w:pPr>
    <w:r w:rsidRPr="004E356B">
      <w:rPr>
        <w:rFonts w:ascii="Arial" w:eastAsia="Times New Roman" w:hAnsi="Arial" w:cs="Arial"/>
        <w:i/>
        <w:iCs/>
        <w:color w:val="000000"/>
        <w:sz w:val="18"/>
        <w:szCs w:val="18"/>
      </w:rPr>
      <w:t>Projekt „Rozwój administracji akademickiej UMG - nowe kompetencje, nowe możliwości” jest współfinansowany przez Unię Europejską ze środków Europejskiego Funduszu Społecznego Plus w ramach Programu Fundusze</w:t>
    </w:r>
  </w:p>
  <w:p w:rsidR="00EB2088" w:rsidRDefault="00EB2088" w:rsidP="00EB2088">
    <w:pPr>
      <w:pStyle w:val="Stopka"/>
      <w:jc w:val="center"/>
    </w:pPr>
    <w:r w:rsidRPr="004E356B">
      <w:rPr>
        <w:rFonts w:ascii="Arial" w:eastAsia="Times New Roman" w:hAnsi="Arial" w:cs="Arial"/>
        <w:i/>
        <w:iCs/>
        <w:color w:val="000000"/>
        <w:sz w:val="18"/>
        <w:szCs w:val="18"/>
      </w:rPr>
      <w:t>Europejskie dla Rozwoju Społecznego 2021 – 2027 (FERS.01.05-IP.08-0355/25)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3EA3" w:rsidRDefault="008A3EA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477F" w:rsidRDefault="0053477F" w:rsidP="00E4548F">
      <w:pPr>
        <w:spacing w:after="0" w:line="240" w:lineRule="auto"/>
      </w:pPr>
      <w:r>
        <w:separator/>
      </w:r>
    </w:p>
  </w:footnote>
  <w:footnote w:type="continuationSeparator" w:id="0">
    <w:p w:rsidR="0053477F" w:rsidRDefault="0053477F" w:rsidP="00E4548F">
      <w:pPr>
        <w:spacing w:after="0" w:line="240" w:lineRule="auto"/>
      </w:pPr>
      <w:r>
        <w:continuationSeparator/>
      </w:r>
    </w:p>
  </w:footnote>
  <w:footnote w:id="1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E4548F" w:rsidRDefault="00E4548F" w:rsidP="00E4548F">
      <w:pPr>
        <w:numPr>
          <w:ilvl w:val="0"/>
          <w:numId w:val="4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E4548F" w:rsidRDefault="00E4548F" w:rsidP="00E4548F">
      <w:pPr>
        <w:pStyle w:val="Tekstprzypisudolneg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  <w:p w:rsidR="00E4548F" w:rsidRDefault="00E4548F" w:rsidP="00E4548F">
      <w:pPr>
        <w:pStyle w:val="Tekstprzypisudolnego"/>
      </w:pPr>
    </w:p>
  </w:footnote>
  <w:footnote w:id="2">
    <w:p w:rsidR="00E4548F" w:rsidRDefault="00E4548F" w:rsidP="00E4548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E4548F" w:rsidRDefault="00E4548F" w:rsidP="00E4548F">
      <w:pPr>
        <w:pStyle w:val="Tekstprzypisudolnego"/>
        <w:numPr>
          <w:ilvl w:val="0"/>
          <w:numId w:val="5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3EA3" w:rsidRDefault="008A3EA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3EA3" w:rsidRDefault="00EB2088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0" wp14:anchorId="550318D6" wp14:editId="72DCBEB4">
          <wp:simplePos x="0" y="0"/>
          <wp:positionH relativeFrom="page">
            <wp:posOffset>899795</wp:posOffset>
          </wp:positionH>
          <wp:positionV relativeFrom="page">
            <wp:posOffset>210820</wp:posOffset>
          </wp:positionV>
          <wp:extent cx="5760720" cy="794385"/>
          <wp:effectExtent l="0" t="0" r="0" b="0"/>
          <wp:wrapSquare wrapText="bothSides"/>
          <wp:docPr id="4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43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A3EA3" w:rsidRDefault="008A3EA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477F"/>
    <w:rsid w:val="002621C4"/>
    <w:rsid w:val="0053477F"/>
    <w:rsid w:val="007B107C"/>
    <w:rsid w:val="007C7D43"/>
    <w:rsid w:val="00843802"/>
    <w:rsid w:val="008750B3"/>
    <w:rsid w:val="008A3EA3"/>
    <w:rsid w:val="00A55537"/>
    <w:rsid w:val="00C31816"/>
    <w:rsid w:val="00CA2A23"/>
    <w:rsid w:val="00E4548F"/>
    <w:rsid w:val="00EB20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DC2EC059-E2CE-441B-A801-64DCB32AC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4548F"/>
    <w:pPr>
      <w:spacing w:line="25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E4548F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E4548F"/>
    <w:rPr>
      <w:rFonts w:ascii="Times New Roman" w:eastAsia="Times New Roman" w:hAnsi="Times New Roman" w:cs="Times New Roman"/>
      <w:i/>
      <w:kern w:val="0"/>
      <w:sz w:val="24"/>
      <w:szCs w:val="20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548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548F"/>
    <w:rPr>
      <w:rFonts w:ascii="Calibri" w:eastAsia="Calibri" w:hAnsi="Calibri" w:cs="Times New Roman"/>
      <w:kern w:val="0"/>
      <w:sz w:val="20"/>
      <w:szCs w:val="20"/>
      <w14:ligatures w14:val="none"/>
    </w:rPr>
  </w:style>
  <w:style w:type="paragraph" w:styleId="Tekstpodstawowy">
    <w:name w:val="Body Text"/>
    <w:basedOn w:val="Normalny"/>
    <w:link w:val="TekstpodstawowyZnak"/>
    <w:semiHidden/>
    <w:unhideWhenUsed/>
    <w:rsid w:val="00E4548F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4548F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Odwoanieprzypisudolnego">
    <w:name w:val="footnote reference"/>
    <w:uiPriority w:val="99"/>
    <w:semiHidden/>
    <w:unhideWhenUsed/>
    <w:rsid w:val="00E4548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A3E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A3EA3"/>
    <w:rPr>
      <w:rFonts w:ascii="Calibri" w:eastAsia="Calibri" w:hAnsi="Calibri" w:cs="Times New Roman"/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8A3E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A3EA3"/>
    <w:rPr>
      <w:rFonts w:ascii="Calibri" w:eastAsia="Calibri" w:hAnsi="Calibri" w:cs="Times New Roman"/>
      <w:kern w:val="0"/>
      <w14:ligatures w14:val="non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20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2088"/>
    <w:rPr>
      <w:rFonts w:ascii="Segoe UI" w:eastAsia="Calibri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890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1027</Words>
  <Characters>6166</Characters>
  <Application>Microsoft Office Word</Application>
  <DocSecurity>0</DocSecurity>
  <Lines>51</Lines>
  <Paragraphs>14</Paragraphs>
  <ScaleCrop>false</ScaleCrop>
  <Company/>
  <LinksUpToDate>false</LinksUpToDate>
  <CharactersWithSpaces>7179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2026-07-08T12:16:00Z</cp:lastPrinted>
  <dcterms:created xsi:type="dcterms:W3CDTF">2026-07-10T05:29:00Z</dcterms:created>
  <dcterms:modified xsi:type="dcterms:W3CDTF">2026-07-10T05:29:00Z</dcterms:modified>
</cp:coreProperties>
</file>