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396E6" w14:textId="33F9F045" w:rsidR="00025386" w:rsidRPr="00572AB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72AB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656C0" w:rsidRPr="00572ABB">
        <w:rPr>
          <w:rFonts w:ascii="Arial Narrow" w:hAnsi="Arial Narrow" w:cs="Arial"/>
          <w:bCs/>
          <w:i w:val="0"/>
          <w:szCs w:val="24"/>
        </w:rPr>
        <w:t>3</w:t>
      </w:r>
      <w:r w:rsidR="007666D6" w:rsidRPr="00572AB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72ABB" w14:paraId="1734A324" w14:textId="77777777" w:rsidTr="00467CA2">
        <w:tc>
          <w:tcPr>
            <w:tcW w:w="2800" w:type="dxa"/>
          </w:tcPr>
          <w:p w14:paraId="6390B1F2" w14:textId="77777777" w:rsidR="00D520D3" w:rsidRPr="00572AB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72AB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72AB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1077A30" w14:textId="77777777" w:rsidR="00D520D3" w:rsidRPr="00572AB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E76525" w14:textId="77777777" w:rsidR="00D520D3" w:rsidRPr="00572AB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2010E4" w14:textId="77777777" w:rsidR="00D520D3" w:rsidRPr="00572AB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72A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72AB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72A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72ABB" w14:paraId="2CA1AA28" w14:textId="77777777" w:rsidTr="00467CA2">
        <w:tc>
          <w:tcPr>
            <w:tcW w:w="2800" w:type="dxa"/>
          </w:tcPr>
          <w:p w14:paraId="59636B47" w14:textId="77777777" w:rsidR="00D520D3" w:rsidRPr="00572AB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72AB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6175C68" w14:textId="77777777" w:rsidR="00D520D3" w:rsidRPr="00572AB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940E4E9" w14:textId="77777777" w:rsidR="00D520D3" w:rsidRPr="00572AB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AA466" w14:textId="77777777" w:rsidR="00D520D3" w:rsidRPr="00572AB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72A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72AB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72A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10996D9" w14:textId="77777777" w:rsidR="00B62AD0" w:rsidRPr="00572AB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72ABB" w14:paraId="0141BE1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ECE642" w14:textId="77777777" w:rsidR="00053927" w:rsidRPr="00572AB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72AB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64A739A" w14:textId="77777777" w:rsidR="00053927" w:rsidRPr="00572AB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72AB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72AB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72AB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25C4A7" w14:textId="47AE0706" w:rsidR="0071340C" w:rsidRPr="00572AB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2A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72AB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72AB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656C0" w:rsidRPr="00572ABB">
        <w:rPr>
          <w:rFonts w:ascii="Arial Narrow" w:hAnsi="Arial Narrow" w:cs="Arial"/>
          <w:sz w:val="24"/>
          <w:szCs w:val="24"/>
        </w:rPr>
        <w:t>(t.j. Dz. U. z 2026 r. poz. 793)</w:t>
      </w:r>
      <w:r w:rsidR="00E27ABB"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72A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72ABB" w14:paraId="23F5E3C4" w14:textId="77777777" w:rsidTr="00467CA2">
        <w:tc>
          <w:tcPr>
            <w:tcW w:w="2269" w:type="dxa"/>
          </w:tcPr>
          <w:p w14:paraId="0DF62E23" w14:textId="77777777" w:rsidR="00D520D3" w:rsidRPr="00572AB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854B022" w14:textId="7652055D" w:rsidR="00D520D3" w:rsidRPr="00572ABB" w:rsidRDefault="00D656C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dodatkowych produktów leczniczych na okres 24 miesięcy z prawem opcji na 12 miesięcy</w:t>
            </w:r>
            <w:r w:rsidR="00D520D3" w:rsidRPr="00572A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56C0" w:rsidRPr="00572ABB" w14:paraId="6BC24D7F" w14:textId="77777777" w:rsidTr="0094301F">
        <w:tc>
          <w:tcPr>
            <w:tcW w:w="2269" w:type="dxa"/>
          </w:tcPr>
          <w:p w14:paraId="6908D58D" w14:textId="77777777" w:rsidR="00D656C0" w:rsidRPr="00572ABB" w:rsidRDefault="00D656C0" w:rsidP="009430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F568CD" w14:textId="4380CC5C" w:rsidR="00D656C0" w:rsidRPr="00572ABB" w:rsidRDefault="00D656C0" w:rsidP="009430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91/2026</w:t>
            </w:r>
          </w:p>
        </w:tc>
      </w:tr>
    </w:tbl>
    <w:p w14:paraId="6BE55A73" w14:textId="1823F6DA" w:rsidR="00DC652A" w:rsidRPr="00572ABB" w:rsidRDefault="00D656C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72AB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8CBD567" w14:textId="77777777" w:rsidR="00DC652A" w:rsidRPr="00572AB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72A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EC6B25A" w14:textId="77777777" w:rsidR="0071340C" w:rsidRPr="00572AB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72AB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72AB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72AB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7B4E9AE" w14:textId="77777777" w:rsidR="0071340C" w:rsidRPr="00572AB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275A0E4" w14:textId="77777777" w:rsidR="0071340C" w:rsidRPr="00572AB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5A9F4C9" w14:textId="77777777" w:rsidR="0071340C" w:rsidRPr="00572A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72A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420B870" w14:textId="77777777" w:rsidR="0071340C" w:rsidRPr="00572AB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72AB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72AB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72AB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6505D01" w14:textId="77777777" w:rsidR="0071340C" w:rsidRPr="00572A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40CD1AC" w14:textId="77777777" w:rsidR="0071340C" w:rsidRPr="00572A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AD472F3" w14:textId="77777777" w:rsidR="00DC652A" w:rsidRPr="00572AB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72A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72A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72AB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34AA859" w14:textId="77777777" w:rsidR="00DC652A" w:rsidRPr="00572AB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72AB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72AB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2293087" w14:textId="77777777" w:rsidR="0093388F" w:rsidRPr="00572AB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72A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1378ED9" w14:textId="77777777" w:rsidR="0093388F" w:rsidRPr="00572AB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B6FF293" w14:textId="77777777" w:rsidR="0093388F" w:rsidRPr="00572AB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72A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0B9BFC7" w14:textId="77777777" w:rsidR="00CB29AC" w:rsidRPr="00572AB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0FF0EFC" w14:textId="77777777" w:rsidR="00CB29AC" w:rsidRPr="00572AB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72AB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3EE9D48" w14:textId="77777777" w:rsidR="00830970" w:rsidRPr="00572AB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72A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72AB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414B4CB" w14:textId="77777777" w:rsidR="00E27ABB" w:rsidRPr="00572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72A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72ABB" w14:paraId="754D06D4" w14:textId="77777777" w:rsidTr="00467CA2">
        <w:tc>
          <w:tcPr>
            <w:tcW w:w="2660" w:type="dxa"/>
          </w:tcPr>
          <w:p w14:paraId="29688253" w14:textId="77777777" w:rsidR="00D520D3" w:rsidRPr="00572AB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5C74EF" w14:textId="77777777" w:rsidR="00D520D3" w:rsidRPr="00572AB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FEB2F0" w14:textId="77777777" w:rsidR="00D520D3" w:rsidRPr="00572AB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8239147" w14:textId="77777777" w:rsidR="00D520D3" w:rsidRPr="00572AB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78946CF" w14:textId="77777777" w:rsidR="00D520D3" w:rsidRPr="00572AB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6E29F9" w14:textId="76F557BA" w:rsidR="00D520D3" w:rsidRPr="00572AB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72A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656C0" w:rsidRPr="00572A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72A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72A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72AB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70BD6E6" w14:textId="77777777" w:rsidR="00E27ABB" w:rsidRPr="00572A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72AB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1438A" w14:textId="77777777" w:rsidR="00BD6172" w:rsidRDefault="00BD6172" w:rsidP="00025386">
      <w:pPr>
        <w:spacing w:after="0" w:line="240" w:lineRule="auto"/>
      </w:pPr>
      <w:r>
        <w:separator/>
      </w:r>
    </w:p>
  </w:endnote>
  <w:endnote w:type="continuationSeparator" w:id="0">
    <w:p w14:paraId="2CFBBCC0" w14:textId="77777777" w:rsidR="00BD6172" w:rsidRDefault="00BD61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1CE93" w14:textId="77777777" w:rsidR="00D656C0" w:rsidRDefault="00D656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854B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BF37D6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963D4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BAB0E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C7129" w14:textId="77777777" w:rsidR="00D656C0" w:rsidRDefault="00D656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228F2" w14:textId="77777777" w:rsidR="00BD6172" w:rsidRDefault="00BD6172" w:rsidP="00025386">
      <w:pPr>
        <w:spacing w:after="0" w:line="240" w:lineRule="auto"/>
      </w:pPr>
      <w:r>
        <w:separator/>
      </w:r>
    </w:p>
  </w:footnote>
  <w:footnote w:type="continuationSeparator" w:id="0">
    <w:p w14:paraId="466A5595" w14:textId="77777777" w:rsidR="00BD6172" w:rsidRDefault="00BD61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C8C36" w14:textId="77777777" w:rsidR="00D656C0" w:rsidRDefault="00D65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F87B" w14:textId="77777777" w:rsidR="00D656C0" w:rsidRDefault="00D65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05F28" w14:textId="77777777" w:rsidR="00D656C0" w:rsidRDefault="00D656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0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650"/>
    <w:rsid w:val="00025386"/>
    <w:rsid w:val="000423B9"/>
    <w:rsid w:val="00053927"/>
    <w:rsid w:val="00066C44"/>
    <w:rsid w:val="00071D4C"/>
    <w:rsid w:val="00084786"/>
    <w:rsid w:val="0016158F"/>
    <w:rsid w:val="00171650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2ABB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6172"/>
    <w:rsid w:val="00BE3BCE"/>
    <w:rsid w:val="00CB29AC"/>
    <w:rsid w:val="00D520D3"/>
    <w:rsid w:val="00D55FC4"/>
    <w:rsid w:val="00D656C0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8CA37"/>
  <w15:chartTrackingRefBased/>
  <w15:docId w15:val="{536E4A2F-85AC-40C6-B14A-8B7F6F066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2026-07-27T10:36:00Z</dcterms:created>
  <dcterms:modified xsi:type="dcterms:W3CDTF">2026-07-27T10:36:00Z</dcterms:modified>
</cp:coreProperties>
</file>