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BA591" w14:textId="41DB141F" w:rsidR="00D62E6E" w:rsidRPr="005D4983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5D4983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004F9A" w:rsidRPr="005D4983">
        <w:rPr>
          <w:rFonts w:ascii="Arial Narrow" w:eastAsia="Times New Roman" w:hAnsi="Arial Narrow" w:cs="Arial"/>
          <w:bCs/>
          <w:sz w:val="24"/>
          <w:szCs w:val="20"/>
          <w:lang w:eastAsia="pl-PL"/>
        </w:rPr>
        <w:t>6</w:t>
      </w:r>
      <w:r w:rsidRPr="005D4983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5D4983" w14:paraId="0D60DA31" w14:textId="77777777" w:rsidTr="00D62E6E">
        <w:tc>
          <w:tcPr>
            <w:tcW w:w="2800" w:type="dxa"/>
          </w:tcPr>
          <w:p w14:paraId="3A9B8A63" w14:textId="77777777" w:rsidR="00D62E6E" w:rsidRPr="005D4983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D4983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5D498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C18C237" w14:textId="77777777" w:rsidR="00D62E6E" w:rsidRPr="005D498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CDFB868" w14:textId="77777777" w:rsidR="00D62E6E" w:rsidRPr="005D498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D498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DB25483" w14:textId="77777777" w:rsidR="00D62E6E" w:rsidRPr="005D4983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D498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D498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D498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5D4983" w14:paraId="77F95156" w14:textId="77777777" w:rsidTr="00D62E6E">
        <w:tc>
          <w:tcPr>
            <w:tcW w:w="2800" w:type="dxa"/>
          </w:tcPr>
          <w:p w14:paraId="579F50E8" w14:textId="77777777" w:rsidR="00D62E6E" w:rsidRPr="005D4983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D498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5EFBC96" w14:textId="77777777" w:rsidR="00D62E6E" w:rsidRPr="005D498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92273FA" w14:textId="77777777" w:rsidR="00D62E6E" w:rsidRPr="005D498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D498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9C7FB1D" w14:textId="77777777" w:rsidR="00D62E6E" w:rsidRPr="005D4983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D498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D4983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5D498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2B24D39" w14:textId="77777777" w:rsidR="00BC121E" w:rsidRPr="005D4983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04F9A" w:rsidRPr="005D4983" w14:paraId="36DB0F3A" w14:textId="77777777" w:rsidTr="0094301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DDE188D" w14:textId="77777777" w:rsidR="00004F9A" w:rsidRPr="005D4983" w:rsidRDefault="00004F9A" w:rsidP="0094301F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5D4983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C60AEB8" w14:textId="5AAA4C0D" w:rsidR="00004F9A" w:rsidRPr="005D4983" w:rsidRDefault="00004F9A" w:rsidP="0094301F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D4983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5D4983">
              <w:rPr>
                <w:rFonts w:ascii="Arial Narrow" w:eastAsia="Times New Roman" w:hAnsi="Arial Narrow" w:cs="Arial"/>
                <w:lang w:eastAsia="pl-PL"/>
              </w:rPr>
              <w:t>(t.j. Dz. U. z 2026 r. poz. 793)</w:t>
            </w:r>
            <w:r w:rsidRPr="005D4983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741B85FB" w14:textId="77777777" w:rsidR="00004F9A" w:rsidRPr="005D4983" w:rsidRDefault="00004F9A" w:rsidP="0094301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5D4983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EEFF6C7" w14:textId="77777777" w:rsidR="00004F9A" w:rsidRPr="005D4983" w:rsidRDefault="00004F9A" w:rsidP="0094301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01625571" w14:textId="0CE4033C" w:rsidR="00BC121E" w:rsidRPr="005D4983" w:rsidRDefault="00004F9A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D498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5D4983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5D4983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5D4983" w14:paraId="5E79C5FD" w14:textId="77777777" w:rsidTr="00D62E6E">
        <w:tc>
          <w:tcPr>
            <w:tcW w:w="2269" w:type="dxa"/>
          </w:tcPr>
          <w:p w14:paraId="3474943D" w14:textId="77777777" w:rsidR="00D62E6E" w:rsidRPr="005D4983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D498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767A6E0" w14:textId="65326EF7" w:rsidR="00D62E6E" w:rsidRPr="005D4983" w:rsidRDefault="00004F9A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D498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dodatkowych produktów leczniczych na okres 24 miesięcy z prawem opcji na 12 miesięcy</w:t>
            </w:r>
            <w:r w:rsidR="00D62E6E" w:rsidRPr="005D498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04F9A" w:rsidRPr="005D4983" w14:paraId="5F95254A" w14:textId="77777777" w:rsidTr="0094301F">
        <w:tc>
          <w:tcPr>
            <w:tcW w:w="2269" w:type="dxa"/>
          </w:tcPr>
          <w:p w14:paraId="01C0151F" w14:textId="77777777" w:rsidR="00004F9A" w:rsidRPr="005D4983" w:rsidRDefault="00004F9A" w:rsidP="0094301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D498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0F7055A" w14:textId="18649FC7" w:rsidR="00004F9A" w:rsidRPr="005D4983" w:rsidRDefault="00004F9A" w:rsidP="0094301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D498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91/2026</w:t>
            </w:r>
          </w:p>
        </w:tc>
      </w:tr>
    </w:tbl>
    <w:p w14:paraId="515F499E" w14:textId="266EC79B" w:rsidR="00BC121E" w:rsidRPr="005D4983" w:rsidRDefault="00004F9A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5D498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5D498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5D4983">
        <w:rPr>
          <w:rFonts w:ascii="Arial Narrow" w:eastAsia="Times New Roman" w:hAnsi="Arial Narrow" w:cs="Arial"/>
          <w:b/>
          <w:sz w:val="24"/>
          <w:szCs w:val="24"/>
          <w:lang w:eastAsia="pl-PL"/>
        </w:rPr>
        <w:t>10. Wojskowy Szpital Kliniczny z Polikliniką Samodzielny Publiczny Zakład Opieki Zdrowotnej w Bydgoszczy</w:t>
      </w:r>
      <w:r w:rsidR="00BC121E" w:rsidRPr="005D4983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5D498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5D4983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4F98084E" w14:textId="77777777" w:rsidR="00BC121E" w:rsidRPr="005D4983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5D4983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5D4983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5D4983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5D498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5D4983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5D4983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5D4983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5D4983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168368A9" w14:textId="77777777" w:rsidR="00BF69A4" w:rsidRPr="005D4983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D4983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5D498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5D4983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5D4983" w14:paraId="2EE9C893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2EA72" w14:textId="77777777" w:rsidR="00BC121E" w:rsidRPr="005D498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D498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8E317" w14:textId="77777777" w:rsidR="00BC121E" w:rsidRPr="005D4983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D498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CD4BB" w14:textId="77777777" w:rsidR="00BC121E" w:rsidRPr="005D4983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D498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5D4983" w14:paraId="0D9A8A67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0838C" w14:textId="77777777" w:rsidR="00BC121E" w:rsidRPr="005D498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D498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36B06" w14:textId="77777777" w:rsidR="00BC121E" w:rsidRPr="005D498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DA4DD" w14:textId="77777777" w:rsidR="00BC121E" w:rsidRPr="005D498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5D4983" w14:paraId="6573FB13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C5C45" w14:textId="77777777" w:rsidR="00BC121E" w:rsidRPr="005D498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D498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CAE83" w14:textId="77777777" w:rsidR="00BC121E" w:rsidRPr="005D498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FC3B7" w14:textId="77777777" w:rsidR="00BC121E" w:rsidRPr="005D498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2D73FF90" w14:textId="77777777" w:rsidR="00BC121E" w:rsidRPr="005D4983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5D4983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56201439" w14:textId="77777777" w:rsidR="00BC121E" w:rsidRPr="005D4983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5D4983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7B4B18A" w14:textId="77777777" w:rsidR="00067B62" w:rsidRPr="005D4983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5D4983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</w:t>
      </w:r>
      <w:r w:rsidRPr="005D4983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5D4983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5D4983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14:paraId="5A0BC503" w14:textId="77777777" w:rsidR="00CF03EF" w:rsidRPr="005D4983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5D4983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**</w:t>
      </w:r>
      <w:r w:rsidRPr="005D4983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1091E1AE" w14:textId="77777777" w:rsidR="00067B62" w:rsidRPr="005D4983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5D4983" w14:paraId="77739A15" w14:textId="77777777" w:rsidTr="00620E37">
        <w:tc>
          <w:tcPr>
            <w:tcW w:w="2660" w:type="dxa"/>
          </w:tcPr>
          <w:p w14:paraId="478B7EAB" w14:textId="77777777" w:rsidR="00BC121E" w:rsidRPr="005D498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D873146" w14:textId="77777777" w:rsidR="00BC121E" w:rsidRPr="005D4983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D498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67A2B63" w14:textId="77777777" w:rsidR="00BC121E" w:rsidRPr="005D4983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D498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5D498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5D498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27DF5074" w14:textId="77777777" w:rsidR="00BC121E" w:rsidRPr="005D498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D1E43AA" w14:textId="77777777" w:rsidR="00BC121E" w:rsidRPr="005D498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D498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D169C36" w14:textId="541DDA8C" w:rsidR="00BC121E" w:rsidRPr="005D4983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D498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04F9A" w:rsidRPr="005D498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5D498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5D498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28EB08FF" w14:textId="77777777" w:rsidR="00106AC7" w:rsidRPr="005D4983" w:rsidRDefault="00106AC7" w:rsidP="001E4022">
      <w:pPr>
        <w:rPr>
          <w:rFonts w:ascii="Arial Narrow" w:hAnsi="Arial Narrow"/>
        </w:rPr>
      </w:pPr>
    </w:p>
    <w:sectPr w:rsidR="00106AC7" w:rsidRPr="005D4983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858171" w14:textId="77777777" w:rsidR="005F009C" w:rsidRDefault="005F009C">
      <w:r>
        <w:separator/>
      </w:r>
    </w:p>
  </w:endnote>
  <w:endnote w:type="continuationSeparator" w:id="0">
    <w:p w14:paraId="5AC9922C" w14:textId="77777777" w:rsidR="005F009C" w:rsidRDefault="005F0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C357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EABB85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B968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29A4D5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1A7ADBE">
        <v:line id="_x0000_s1025" style="position:absolute;left:0;text-align:left;z-index:251657728" from="-3.85pt,8.7pt" to="455.15pt,8.7pt"/>
      </w:pict>
    </w:r>
  </w:p>
  <w:p w14:paraId="7CA574A3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E4BAE" w14:textId="77777777" w:rsidR="00004F9A" w:rsidRDefault="00004F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DE00A" w14:textId="77777777" w:rsidR="005F009C" w:rsidRDefault="005F009C">
      <w:r>
        <w:separator/>
      </w:r>
    </w:p>
  </w:footnote>
  <w:footnote w:type="continuationSeparator" w:id="0">
    <w:p w14:paraId="1ECD459C" w14:textId="77777777" w:rsidR="005F009C" w:rsidRDefault="005F00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049D7" w14:textId="77777777" w:rsidR="00004F9A" w:rsidRDefault="00004F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2B912" w14:textId="77777777" w:rsidR="00004F9A" w:rsidRDefault="00004F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2240D" w14:textId="77777777" w:rsidR="00004F9A" w:rsidRDefault="00004F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3823314">
    <w:abstractNumId w:val="13"/>
  </w:num>
  <w:num w:numId="2" w16cid:durableId="973175118">
    <w:abstractNumId w:val="0"/>
  </w:num>
  <w:num w:numId="3" w16cid:durableId="1721250555">
    <w:abstractNumId w:val="11"/>
  </w:num>
  <w:num w:numId="4" w16cid:durableId="322316167">
    <w:abstractNumId w:val="8"/>
  </w:num>
  <w:num w:numId="5" w16cid:durableId="394821287">
    <w:abstractNumId w:val="7"/>
  </w:num>
  <w:num w:numId="6" w16cid:durableId="626937935">
    <w:abstractNumId w:val="1"/>
  </w:num>
  <w:num w:numId="7" w16cid:durableId="998385274">
    <w:abstractNumId w:val="6"/>
  </w:num>
  <w:num w:numId="8" w16cid:durableId="1264193213">
    <w:abstractNumId w:val="3"/>
  </w:num>
  <w:num w:numId="9" w16cid:durableId="302853350">
    <w:abstractNumId w:val="2"/>
  </w:num>
  <w:num w:numId="10" w16cid:durableId="990600535">
    <w:abstractNumId w:val="5"/>
  </w:num>
  <w:num w:numId="11" w16cid:durableId="353382946">
    <w:abstractNumId w:val="10"/>
  </w:num>
  <w:num w:numId="12" w16cid:durableId="169367782">
    <w:abstractNumId w:val="4"/>
  </w:num>
  <w:num w:numId="13" w16cid:durableId="972444221">
    <w:abstractNumId w:val="9"/>
  </w:num>
  <w:num w:numId="14" w16cid:durableId="101688297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1B74"/>
    <w:rsid w:val="0000184A"/>
    <w:rsid w:val="00004F9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1B74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D4983"/>
    <w:rsid w:val="005E622E"/>
    <w:rsid w:val="005F009C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6BE712"/>
  <w15:chartTrackingRefBased/>
  <w15:docId w15:val="{07B8FB25-580E-4108-9B7B-D47614BED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248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2026-07-27T10:41:00Z</dcterms:created>
  <dcterms:modified xsi:type="dcterms:W3CDTF">2026-07-27T10:41:00Z</dcterms:modified>
</cp:coreProperties>
</file>