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C5EB3" w:rsidRPr="002C5EB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C5EB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5EB3">
        <w:rPr>
          <w:rFonts w:ascii="Arial" w:hAnsi="Arial" w:cs="Arial"/>
        </w:rPr>
        <w:t>Gmina Szerzyny</w:t>
      </w:r>
    </w:p>
    <w:p w:rsidR="006676AE" w:rsidRPr="0012157F" w:rsidRDefault="002C5EB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5EB3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2C5EB3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C5EB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C5EB3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2C5EB3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C5EB3" w:rsidRPr="0012157F" w:rsidTr="000416E8">
        <w:tc>
          <w:tcPr>
            <w:tcW w:w="9104" w:type="dxa"/>
            <w:shd w:val="clear" w:color="auto" w:fill="D9D9D9"/>
          </w:tcPr>
          <w:p w:rsidR="002C5EB3" w:rsidRPr="0012157F" w:rsidRDefault="002C5EB3" w:rsidP="000416E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5EB3" w:rsidRPr="0012157F" w:rsidRDefault="002C5EB3" w:rsidP="000416E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C5EB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C5EB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C5EB3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C5EB3" w:rsidRPr="00F41435" w:rsidRDefault="002C5EB3" w:rsidP="00F4143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2C5EB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5E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ogólnodostępnego placu zabaw w Ołpinach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5EB3" w:rsidRPr="00A2540E" w:rsidTr="000416E8">
        <w:tc>
          <w:tcPr>
            <w:tcW w:w="2269" w:type="dxa"/>
          </w:tcPr>
          <w:p w:rsidR="002C5EB3" w:rsidRPr="00A2540E" w:rsidRDefault="002C5EB3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C5EB3" w:rsidRPr="00A2540E" w:rsidRDefault="002C5EB3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5E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FER.271.18.2026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5EB3" w:rsidRPr="002C5EB3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C5EB3" w:rsidRDefault="007A2BCB" w:rsidP="002C5E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039" w:rsidRDefault="00995039" w:rsidP="0038231F">
      <w:pPr>
        <w:spacing w:after="0" w:line="240" w:lineRule="auto"/>
      </w:pPr>
      <w:r>
        <w:separator/>
      </w:r>
    </w:p>
  </w:endnote>
  <w:endnote w:type="continuationSeparator" w:id="1">
    <w:p w:rsidR="00995039" w:rsidRDefault="009950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B3" w:rsidRDefault="002C5E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85EB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85EBD">
      <w:rPr>
        <w:b/>
        <w:bCs/>
        <w:sz w:val="24"/>
        <w:szCs w:val="24"/>
      </w:rPr>
      <w:fldChar w:fldCharType="separate"/>
    </w:r>
    <w:r w:rsidR="00F318AC">
      <w:rPr>
        <w:b/>
        <w:bCs/>
        <w:noProof/>
      </w:rPr>
      <w:t>2</w:t>
    </w:r>
    <w:r w:rsidR="00085EBD">
      <w:rPr>
        <w:b/>
        <w:bCs/>
        <w:sz w:val="24"/>
        <w:szCs w:val="24"/>
      </w:rPr>
      <w:fldChar w:fldCharType="end"/>
    </w:r>
    <w:r>
      <w:t xml:space="preserve"> z </w:t>
    </w:r>
    <w:r w:rsidR="00085EB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85EBD">
      <w:rPr>
        <w:b/>
        <w:bCs/>
        <w:sz w:val="24"/>
        <w:szCs w:val="24"/>
      </w:rPr>
      <w:fldChar w:fldCharType="separate"/>
    </w:r>
    <w:r w:rsidR="00F318AC">
      <w:rPr>
        <w:b/>
        <w:bCs/>
        <w:noProof/>
      </w:rPr>
      <w:t>3</w:t>
    </w:r>
    <w:r w:rsidR="00085EB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B3" w:rsidRDefault="002C5E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039" w:rsidRDefault="00995039" w:rsidP="0038231F">
      <w:pPr>
        <w:spacing w:after="0" w:line="240" w:lineRule="auto"/>
      </w:pPr>
      <w:r>
        <w:separator/>
      </w:r>
    </w:p>
  </w:footnote>
  <w:footnote w:type="continuationSeparator" w:id="1">
    <w:p w:rsidR="00995039" w:rsidRDefault="00995039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B3" w:rsidRDefault="002C5E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B3" w:rsidRDefault="002C5E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B3" w:rsidRDefault="002C5E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C5EB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85EBD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1258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41B4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5EB3"/>
    <w:rsid w:val="002E641A"/>
    <w:rsid w:val="00313417"/>
    <w:rsid w:val="00313911"/>
    <w:rsid w:val="0032639F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5039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4116"/>
    <w:rsid w:val="00EB7CDE"/>
    <w:rsid w:val="00EE1FBF"/>
    <w:rsid w:val="00EE40F5"/>
    <w:rsid w:val="00EF74CA"/>
    <w:rsid w:val="00F04280"/>
    <w:rsid w:val="00F318AC"/>
    <w:rsid w:val="00F318EC"/>
    <w:rsid w:val="00F365F2"/>
    <w:rsid w:val="00F41435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11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2026-09-10T08:26:00Z</cp:lastPrinted>
  <dcterms:created xsi:type="dcterms:W3CDTF">2026-09-10T08:28:00Z</dcterms:created>
  <dcterms:modified xsi:type="dcterms:W3CDTF">2026-09-10T08:28:00Z</dcterms:modified>
</cp:coreProperties>
</file>