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17B9B" w:rsidRPr="00917B9B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917B9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7B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ogólnodostępnego placu zabaw w Ołpinach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17B9B" w:rsidRPr="00A2540E" w:rsidTr="000416E8">
        <w:tc>
          <w:tcPr>
            <w:tcW w:w="2269" w:type="dxa"/>
            <w:shd w:val="clear" w:color="auto" w:fill="auto"/>
          </w:tcPr>
          <w:p w:rsidR="00917B9B" w:rsidRPr="00A2540E" w:rsidRDefault="00917B9B" w:rsidP="000416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7B9B" w:rsidRPr="00A2540E" w:rsidRDefault="00917B9B" w:rsidP="000416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7B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FER.271.18.2026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7B9B" w:rsidRPr="00917B9B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17B9B" w:rsidRPr="00917B9B">
        <w:rPr>
          <w:rFonts w:ascii="Arial" w:hAnsi="Arial" w:cs="Arial"/>
          <w:sz w:val="24"/>
          <w:szCs w:val="24"/>
        </w:rPr>
        <w:t>(t.j.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917B9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17B9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A22" w:rsidRDefault="00BC1A22" w:rsidP="00025386">
      <w:pPr>
        <w:spacing w:after="0" w:line="240" w:lineRule="auto"/>
      </w:pPr>
      <w:r>
        <w:separator/>
      </w:r>
    </w:p>
  </w:endnote>
  <w:endnote w:type="continuationSeparator" w:id="1">
    <w:p w:rsidR="00BC1A22" w:rsidRDefault="00BC1A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9B" w:rsidRDefault="00917B9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1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1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9B" w:rsidRDefault="00917B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A22" w:rsidRDefault="00BC1A22" w:rsidP="00025386">
      <w:pPr>
        <w:spacing w:after="0" w:line="240" w:lineRule="auto"/>
      </w:pPr>
      <w:r>
        <w:separator/>
      </w:r>
    </w:p>
  </w:footnote>
  <w:footnote w:type="continuationSeparator" w:id="1">
    <w:p w:rsidR="00BC1A22" w:rsidRDefault="00BC1A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9B" w:rsidRDefault="00917B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9B" w:rsidRDefault="00917B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9B" w:rsidRDefault="00917B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9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7B9B"/>
    <w:rsid w:val="0093388F"/>
    <w:rsid w:val="00A137C9"/>
    <w:rsid w:val="00A56A6F"/>
    <w:rsid w:val="00A87380"/>
    <w:rsid w:val="00AF4E90"/>
    <w:rsid w:val="00AF7375"/>
    <w:rsid w:val="00B641BE"/>
    <w:rsid w:val="00B77707"/>
    <w:rsid w:val="00BC1A22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5182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2026-09-10T07:54:00Z</cp:lastPrinted>
  <dcterms:created xsi:type="dcterms:W3CDTF">2026-09-10T07:54:00Z</dcterms:created>
  <dcterms:modified xsi:type="dcterms:W3CDTF">2026-09-10T07:54:00Z</dcterms:modified>
</cp:coreProperties>
</file>