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CC6A2" w14:textId="1B3B24D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1269F">
        <w:rPr>
          <w:rFonts w:ascii="Arial" w:hAnsi="Arial" w:cs="Arial"/>
          <w:bCs/>
          <w:i w:val="0"/>
          <w:szCs w:val="24"/>
        </w:rPr>
        <w:t>6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F3D09C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ABC1FA" w14:textId="14C76921" w:rsidR="006676AE" w:rsidRPr="0012157F" w:rsidRDefault="0025669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69A">
        <w:rPr>
          <w:rFonts w:ascii="Arial" w:hAnsi="Arial" w:cs="Arial"/>
        </w:rPr>
        <w:t>Samodzielny Publiczny Zespół Opieki Zdrowotnej w Kolbuszowej</w:t>
      </w:r>
    </w:p>
    <w:p w14:paraId="6F3D4246" w14:textId="0E6BA7B8" w:rsidR="006676AE" w:rsidRPr="0012157F" w:rsidRDefault="0025669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5669A">
        <w:rPr>
          <w:rFonts w:ascii="Arial" w:hAnsi="Arial" w:cs="Arial"/>
        </w:rPr>
        <w:t>Grunwaldzka</w:t>
      </w:r>
      <w:r w:rsidR="006676AE" w:rsidRPr="0012157F">
        <w:rPr>
          <w:rFonts w:ascii="Arial" w:hAnsi="Arial" w:cs="Arial"/>
        </w:rPr>
        <w:t xml:space="preserve"> </w:t>
      </w:r>
      <w:r w:rsidRPr="0025669A">
        <w:rPr>
          <w:rFonts w:ascii="Arial" w:hAnsi="Arial" w:cs="Arial"/>
        </w:rPr>
        <w:t>4</w:t>
      </w:r>
      <w:r w:rsidR="006676AE" w:rsidRPr="0012157F">
        <w:rPr>
          <w:rFonts w:ascii="Arial" w:hAnsi="Arial" w:cs="Arial"/>
        </w:rPr>
        <w:t xml:space="preserve"> </w:t>
      </w:r>
    </w:p>
    <w:p w14:paraId="1C2468F3" w14:textId="3408BAFA" w:rsidR="00F90CD1" w:rsidRDefault="0025669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5669A">
        <w:rPr>
          <w:rFonts w:ascii="Arial" w:hAnsi="Arial" w:cs="Arial"/>
        </w:rPr>
        <w:t>36-100</w:t>
      </w:r>
      <w:r w:rsidR="006676AE" w:rsidRPr="0012157F">
        <w:rPr>
          <w:rFonts w:ascii="Arial" w:hAnsi="Arial" w:cs="Arial"/>
        </w:rPr>
        <w:t xml:space="preserve"> </w:t>
      </w:r>
      <w:r w:rsidRPr="0025669A">
        <w:rPr>
          <w:rFonts w:ascii="Arial" w:hAnsi="Arial" w:cs="Arial"/>
        </w:rPr>
        <w:t>Kolbuszowa</w:t>
      </w:r>
    </w:p>
    <w:p w14:paraId="3BDAECF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8C0E25E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AB923E9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F2C6DDB" w14:textId="77777777" w:rsidTr="0018769E">
        <w:tc>
          <w:tcPr>
            <w:tcW w:w="2800" w:type="dxa"/>
          </w:tcPr>
          <w:p w14:paraId="2BA393D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D6B4BB0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437BB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ED56EC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BA4B69B" w14:textId="77777777" w:rsidTr="0018769E">
        <w:tc>
          <w:tcPr>
            <w:tcW w:w="2800" w:type="dxa"/>
          </w:tcPr>
          <w:p w14:paraId="267F4766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E2C98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65B1A9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17C9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FE0D9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669A" w:rsidRPr="0012157F" w14:paraId="2F35C8BE" w14:textId="77777777" w:rsidTr="001B0410">
        <w:tc>
          <w:tcPr>
            <w:tcW w:w="9104" w:type="dxa"/>
            <w:shd w:val="clear" w:color="auto" w:fill="D9D9D9"/>
          </w:tcPr>
          <w:p w14:paraId="6DBEC28F" w14:textId="77777777" w:rsidR="0025669A" w:rsidRPr="0012157F" w:rsidRDefault="0025669A" w:rsidP="001B041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3AC6CF" w14:textId="1630E523" w:rsidR="0025669A" w:rsidRPr="0012157F" w:rsidRDefault="0025669A" w:rsidP="001B041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566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66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669A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BE9CB8A" w14:textId="77777777" w:rsidR="0025669A" w:rsidRPr="00612283" w:rsidRDefault="0025669A" w:rsidP="001B041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3324CE4" w14:textId="77777777" w:rsidR="0025669A" w:rsidRPr="00612283" w:rsidRDefault="0025669A" w:rsidP="001B041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BBCA5EA" w14:textId="77777777" w:rsidR="0025669A" w:rsidRPr="0012157F" w:rsidRDefault="0025669A" w:rsidP="001B041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B62620C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D31234C" w14:textId="77777777" w:rsidTr="0018769E">
        <w:tc>
          <w:tcPr>
            <w:tcW w:w="2269" w:type="dxa"/>
          </w:tcPr>
          <w:p w14:paraId="385850F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27994E" w14:textId="5BB2699A" w:rsidR="002578E4" w:rsidRPr="00C1269F" w:rsidRDefault="0025669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269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Dostawa materiałów  ogólnobudowlanych,  sanitarnych i elektrycznych - 4 pakiety</w:t>
            </w:r>
            <w:r w:rsidR="002578E4" w:rsidRPr="00C1269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25669A" w:rsidRPr="00A2540E" w14:paraId="46A0DF75" w14:textId="77777777" w:rsidTr="001B0410">
        <w:tc>
          <w:tcPr>
            <w:tcW w:w="2269" w:type="dxa"/>
          </w:tcPr>
          <w:p w14:paraId="44E46A5F" w14:textId="77777777" w:rsidR="0025669A" w:rsidRPr="00A2540E" w:rsidRDefault="0025669A" w:rsidP="001B041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D189D1" w14:textId="10A4BE06" w:rsidR="0025669A" w:rsidRPr="00C1269F" w:rsidRDefault="0025669A" w:rsidP="001B041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1269F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Eap-2412/16/26/M</w:t>
            </w:r>
          </w:p>
        </w:tc>
      </w:tr>
    </w:tbl>
    <w:p w14:paraId="59A82E3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0109BC" w14:textId="0611C3BA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669A" w:rsidRPr="0025669A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C10B4E4" w14:textId="77777777" w:rsidTr="00650D6C">
        <w:tc>
          <w:tcPr>
            <w:tcW w:w="9104" w:type="dxa"/>
            <w:shd w:val="clear" w:color="auto" w:fill="D9D9D9"/>
          </w:tcPr>
          <w:p w14:paraId="56DF356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7F86E10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F87C244" w14:textId="72DB2E5F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4E588C6" w14:textId="7FE8EB02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4BCEE72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F144F13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92A6691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AAD9A45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0441DA" w14:textId="394D0215" w:rsidR="0025669A" w:rsidRDefault="007A2BCB" w:rsidP="00256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2B5F1A8B" w14:textId="60892EDE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DDC8DE0" w14:textId="77777777" w:rsidTr="00CD4DD1">
        <w:tc>
          <w:tcPr>
            <w:tcW w:w="9104" w:type="dxa"/>
            <w:shd w:val="clear" w:color="auto" w:fill="D9D9D9"/>
          </w:tcPr>
          <w:p w14:paraId="7A8A11DF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13B999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DA2EBE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F7604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F5A9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08319E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0A5A" w14:textId="668A1062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0307" w14:textId="59A37ED4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B2DF6A" w14:textId="70457530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287648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4F296D6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357161D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EF7F628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9AB2908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6520334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351BFE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23CBF5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F862B9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942899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8A6031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CBEBC7B" w14:textId="77777777" w:rsidTr="00CD4DD1">
        <w:tc>
          <w:tcPr>
            <w:tcW w:w="9104" w:type="dxa"/>
            <w:shd w:val="clear" w:color="auto" w:fill="D9D9D9"/>
          </w:tcPr>
          <w:p w14:paraId="73D2100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519AF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62AAAAF" w14:textId="77777777" w:rsidTr="00847232">
        <w:tc>
          <w:tcPr>
            <w:tcW w:w="9104" w:type="dxa"/>
            <w:shd w:val="clear" w:color="auto" w:fill="D9D9D9"/>
          </w:tcPr>
          <w:p w14:paraId="01B2DF3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DE2C3A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F78EAD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CD5CF4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7EF30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E3EFC0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57B59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CDE574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6B6A0D8B" w14:textId="77777777" w:rsidTr="005517FB">
        <w:tc>
          <w:tcPr>
            <w:tcW w:w="9104" w:type="dxa"/>
            <w:shd w:val="clear" w:color="auto" w:fill="D9D9D9"/>
          </w:tcPr>
          <w:p w14:paraId="28C6BDBF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 xml:space="preserve">W ART. 124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lastRenderedPageBreak/>
              <w:t>UST. 2 USTAWY PZP</w:t>
            </w:r>
          </w:p>
        </w:tc>
      </w:tr>
    </w:tbl>
    <w:p w14:paraId="5E96806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ECA14BD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398A7E83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12437F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584BAE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0040405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751AF932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6D6FB03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06861B5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5F791865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A9CB02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3DDF047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5457CADA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70DFF16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EFFCC6D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36525ED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0D5804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7F6593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6054E" w14:textId="77777777" w:rsidR="00253D56" w:rsidRDefault="00253D56" w:rsidP="0038231F">
      <w:pPr>
        <w:spacing w:after="0" w:line="240" w:lineRule="auto"/>
      </w:pPr>
      <w:r>
        <w:separator/>
      </w:r>
    </w:p>
  </w:endnote>
  <w:endnote w:type="continuationSeparator" w:id="0">
    <w:p w14:paraId="640A184B" w14:textId="77777777" w:rsidR="00253D56" w:rsidRDefault="00253D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1532D" w14:textId="77777777" w:rsidR="0025669A" w:rsidRDefault="002566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373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FA15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D97FB" w14:textId="77777777" w:rsidR="0025669A" w:rsidRDefault="00256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407C0" w14:textId="77777777" w:rsidR="00253D56" w:rsidRDefault="00253D56" w:rsidP="0038231F">
      <w:pPr>
        <w:spacing w:after="0" w:line="240" w:lineRule="auto"/>
      </w:pPr>
      <w:r>
        <w:separator/>
      </w:r>
    </w:p>
  </w:footnote>
  <w:footnote w:type="continuationSeparator" w:id="0">
    <w:p w14:paraId="27A2B699" w14:textId="77777777" w:rsidR="00253D56" w:rsidRDefault="00253D56" w:rsidP="0038231F">
      <w:pPr>
        <w:spacing w:after="0" w:line="240" w:lineRule="auto"/>
      </w:pPr>
      <w:r>
        <w:continuationSeparator/>
      </w:r>
    </w:p>
  </w:footnote>
  <w:footnote w:id="1">
    <w:p w14:paraId="289903D6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34DFF8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80DB8D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737B60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F50F2D5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270E062C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97FD" w14:textId="77777777" w:rsidR="0025669A" w:rsidRDefault="00256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728EE" w14:textId="77777777" w:rsidR="0025669A" w:rsidRDefault="002566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2FA48" w14:textId="77777777" w:rsidR="0025669A" w:rsidRDefault="00256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929456">
    <w:abstractNumId w:val="11"/>
  </w:num>
  <w:num w:numId="2" w16cid:durableId="1628393757">
    <w:abstractNumId w:val="0"/>
  </w:num>
  <w:num w:numId="3" w16cid:durableId="242495176">
    <w:abstractNumId w:val="10"/>
  </w:num>
  <w:num w:numId="4" w16cid:durableId="1709257811">
    <w:abstractNumId w:val="13"/>
  </w:num>
  <w:num w:numId="5" w16cid:durableId="555363707">
    <w:abstractNumId w:val="12"/>
  </w:num>
  <w:num w:numId="6" w16cid:durableId="210311897">
    <w:abstractNumId w:val="9"/>
  </w:num>
  <w:num w:numId="7" w16cid:durableId="767165022">
    <w:abstractNumId w:val="1"/>
  </w:num>
  <w:num w:numId="8" w16cid:durableId="46876697">
    <w:abstractNumId w:val="6"/>
  </w:num>
  <w:num w:numId="9" w16cid:durableId="693918175">
    <w:abstractNumId w:val="4"/>
  </w:num>
  <w:num w:numId="10" w16cid:durableId="265384851">
    <w:abstractNumId w:val="7"/>
  </w:num>
  <w:num w:numId="11" w16cid:durableId="773210555">
    <w:abstractNumId w:val="5"/>
  </w:num>
  <w:num w:numId="12" w16cid:durableId="1425690770">
    <w:abstractNumId w:val="8"/>
  </w:num>
  <w:num w:numId="13" w16cid:durableId="774594887">
    <w:abstractNumId w:val="3"/>
  </w:num>
  <w:num w:numId="14" w16cid:durableId="9133933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15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3D56"/>
    <w:rsid w:val="00255142"/>
    <w:rsid w:val="0025669A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1269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015F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50BCB"/>
  <w15:docId w15:val="{E3246623-411F-48B9-85C9-A48BC850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2026-09-16T06:52:00Z</dcterms:created>
  <dcterms:modified xsi:type="dcterms:W3CDTF">2026-09-16T06:52:00Z</dcterms:modified>
</cp:coreProperties>
</file>