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2BE7F" w14:textId="187CDF57" w:rsidR="003E6519" w:rsidRPr="009432A1" w:rsidRDefault="00A53AE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53AE7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53AE7">
        <w:rPr>
          <w:rFonts w:ascii="Arial" w:hAnsi="Arial" w:cs="Arial"/>
          <w:sz w:val="24"/>
          <w:szCs w:val="24"/>
        </w:rPr>
        <w:t>2026-09-24</w:t>
      </w:r>
    </w:p>
    <w:p w14:paraId="25F2EF19" w14:textId="102BA28E" w:rsidR="003E6519" w:rsidRPr="009432A1" w:rsidRDefault="00A53AE7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53AE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3CB4734" w14:textId="5828F6C0" w:rsidR="003E6519" w:rsidRPr="009432A1" w:rsidRDefault="00A53AE7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53AE7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53AE7">
        <w:rPr>
          <w:rFonts w:ascii="Arial" w:hAnsi="Arial" w:cs="Arial"/>
          <w:sz w:val="24"/>
          <w:szCs w:val="24"/>
        </w:rPr>
        <w:t>4</w:t>
      </w:r>
    </w:p>
    <w:p w14:paraId="58778DC6" w14:textId="676F8311" w:rsidR="003E6519" w:rsidRPr="009432A1" w:rsidRDefault="00A53AE7" w:rsidP="003E6519">
      <w:pPr>
        <w:rPr>
          <w:rFonts w:ascii="Arial" w:hAnsi="Arial" w:cs="Arial"/>
          <w:sz w:val="24"/>
          <w:szCs w:val="24"/>
        </w:rPr>
      </w:pPr>
      <w:r w:rsidRPr="00A53AE7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53AE7">
        <w:rPr>
          <w:rFonts w:ascii="Arial" w:hAnsi="Arial" w:cs="Arial"/>
          <w:sz w:val="24"/>
          <w:szCs w:val="24"/>
        </w:rPr>
        <w:t>Kolbuszowa</w:t>
      </w:r>
    </w:p>
    <w:p w14:paraId="7D86D6B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E933DB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AD15A6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7723B6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6A1DE14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C857FD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88699A5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64464D9" w14:textId="77777777" w:rsidTr="001A0FA2">
        <w:tc>
          <w:tcPr>
            <w:tcW w:w="2269" w:type="dxa"/>
          </w:tcPr>
          <w:p w14:paraId="0EC14BC6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884B5EF" w14:textId="05413840" w:rsidR="003E6519" w:rsidRPr="00B47EAE" w:rsidRDefault="00A53AE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47EAE">
              <w:rPr>
                <w:rFonts w:ascii="Arial" w:hAnsi="Arial" w:cs="Arial"/>
                <w:b/>
                <w:sz w:val="24"/>
                <w:szCs w:val="24"/>
              </w:rPr>
              <w:t>Dostawa materiałów  ogólnobudowlanych,  sanitarnych i elektrycznych - 4 pakiety</w:t>
            </w:r>
            <w:r w:rsidR="003E6519" w:rsidRPr="00B47EAE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A53AE7" w:rsidRPr="004E4B64" w14:paraId="35621843" w14:textId="77777777" w:rsidTr="003B2774">
        <w:tc>
          <w:tcPr>
            <w:tcW w:w="2269" w:type="dxa"/>
          </w:tcPr>
          <w:p w14:paraId="382CB1E8" w14:textId="77777777" w:rsidR="00A53AE7" w:rsidRPr="004E4B64" w:rsidRDefault="00A53AE7" w:rsidP="003B27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5B1E9C6" w14:textId="1586678F" w:rsidR="00A53AE7" w:rsidRPr="00B47EAE" w:rsidRDefault="00A53AE7" w:rsidP="003B27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47EAE">
              <w:rPr>
                <w:rFonts w:ascii="Arial" w:hAnsi="Arial" w:cs="Arial"/>
                <w:b/>
                <w:sz w:val="24"/>
                <w:szCs w:val="24"/>
              </w:rPr>
              <w:t>Eap-2412/16/26/M</w:t>
            </w:r>
          </w:p>
        </w:tc>
      </w:tr>
    </w:tbl>
    <w:p w14:paraId="24950BE9" w14:textId="513D5A8F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53AE7" w:rsidRPr="00A53AE7">
        <w:rPr>
          <w:rFonts w:ascii="Arial" w:hAnsi="Arial" w:cs="Arial"/>
          <w:sz w:val="24"/>
          <w:szCs w:val="24"/>
        </w:rPr>
        <w:t>(</w:t>
      </w:r>
      <w:proofErr w:type="spellStart"/>
      <w:r w:rsidR="00A53AE7" w:rsidRPr="00A53AE7">
        <w:rPr>
          <w:rFonts w:ascii="Arial" w:hAnsi="Arial" w:cs="Arial"/>
          <w:sz w:val="24"/>
          <w:szCs w:val="24"/>
        </w:rPr>
        <w:t>t.j</w:t>
      </w:r>
      <w:proofErr w:type="spellEnd"/>
      <w:r w:rsidR="00A53AE7" w:rsidRPr="00A53AE7">
        <w:rPr>
          <w:rFonts w:ascii="Arial" w:hAnsi="Arial" w:cs="Arial"/>
          <w:sz w:val="24"/>
          <w:szCs w:val="24"/>
        </w:rPr>
        <w:t>. Dz. U. z 2026 r. poz. 793)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53AE7" w:rsidRPr="00C902DE" w14:paraId="13AD571D" w14:textId="77777777" w:rsidTr="003B27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E8BD26" w14:textId="4F54D900" w:rsidR="00A53AE7" w:rsidRPr="00C902DE" w:rsidRDefault="00A53AE7" w:rsidP="003B27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53AE7">
              <w:rPr>
                <w:rFonts w:ascii="Arial" w:hAnsi="Arial" w:cs="Arial"/>
                <w:sz w:val="24"/>
                <w:szCs w:val="24"/>
              </w:rPr>
              <w:t>części 1 zamówienia w wysokości 35 000.00 zł brutto;</w:t>
            </w:r>
          </w:p>
        </w:tc>
      </w:tr>
      <w:tr w:rsidR="00A53AE7" w:rsidRPr="00C902DE" w14:paraId="2C5FBA17" w14:textId="77777777" w:rsidTr="003B27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15B224" w14:textId="208466B9" w:rsidR="00A53AE7" w:rsidRPr="00C902DE" w:rsidRDefault="00A53AE7" w:rsidP="003B27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53AE7">
              <w:rPr>
                <w:rFonts w:ascii="Arial" w:hAnsi="Arial" w:cs="Arial"/>
                <w:sz w:val="24"/>
                <w:szCs w:val="24"/>
              </w:rPr>
              <w:t>części 2 zamówienia w wysokości 35 000.00 zł brutto;</w:t>
            </w:r>
          </w:p>
        </w:tc>
      </w:tr>
      <w:tr w:rsidR="00A53AE7" w:rsidRPr="00C902DE" w14:paraId="5D8A35EE" w14:textId="77777777" w:rsidTr="003B27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659177" w14:textId="36DD96A9" w:rsidR="00A53AE7" w:rsidRPr="00C902DE" w:rsidRDefault="00A53AE7" w:rsidP="003B27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53AE7">
              <w:rPr>
                <w:rFonts w:ascii="Arial" w:hAnsi="Arial" w:cs="Arial"/>
                <w:sz w:val="24"/>
                <w:szCs w:val="24"/>
              </w:rPr>
              <w:t>części 3 zamówienia w wysokości 200 000.00 zł brutto;</w:t>
            </w:r>
          </w:p>
        </w:tc>
      </w:tr>
      <w:tr w:rsidR="00A53AE7" w:rsidRPr="00C902DE" w14:paraId="36C88093" w14:textId="77777777" w:rsidTr="003B27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E9A0BE" w14:textId="2E425721" w:rsidR="00A53AE7" w:rsidRPr="00C902DE" w:rsidRDefault="00A53AE7" w:rsidP="003B27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53AE7">
              <w:rPr>
                <w:rFonts w:ascii="Arial" w:hAnsi="Arial" w:cs="Arial"/>
                <w:sz w:val="24"/>
                <w:szCs w:val="24"/>
              </w:rPr>
              <w:t>części 4 zamówienia w wysokości 105 000.00 zł brutto;</w:t>
            </w:r>
          </w:p>
        </w:tc>
      </w:tr>
    </w:tbl>
    <w:p w14:paraId="5B34005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4FE3AB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820276C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4952E14" w14:textId="3AF710BE" w:rsidR="00C236D3" w:rsidRDefault="00A53AE7" w:rsidP="00B47EAE">
      <w:pPr>
        <w:jc w:val="right"/>
        <w:rPr>
          <w:rFonts w:ascii="Arial" w:hAnsi="Arial" w:cs="Arial"/>
          <w:sz w:val="24"/>
          <w:szCs w:val="24"/>
        </w:rPr>
      </w:pPr>
      <w:r w:rsidRPr="00A53AE7">
        <w:rPr>
          <w:rFonts w:ascii="Arial" w:hAnsi="Arial" w:cs="Arial"/>
          <w:sz w:val="24"/>
          <w:szCs w:val="24"/>
        </w:rPr>
        <w:t xml:space="preserve">  </w:t>
      </w:r>
      <w:r w:rsidR="00B47EAE">
        <w:rPr>
          <w:rFonts w:ascii="Arial" w:hAnsi="Arial" w:cs="Arial"/>
          <w:sz w:val="24"/>
          <w:szCs w:val="24"/>
        </w:rPr>
        <w:t>Dyrektor SP ZOZ Kolbuszowa</w:t>
      </w:r>
    </w:p>
    <w:p w14:paraId="3F13FF5A" w14:textId="2BF9A6FB" w:rsidR="00B47EAE" w:rsidRPr="003E6519" w:rsidRDefault="00B47EAE" w:rsidP="00B47EA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B47EAE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1B7CE" w14:textId="77777777" w:rsidR="00393FC0" w:rsidRDefault="00393FC0">
      <w:r>
        <w:separator/>
      </w:r>
    </w:p>
  </w:endnote>
  <w:endnote w:type="continuationSeparator" w:id="0">
    <w:p w14:paraId="7F1DCF75" w14:textId="77777777" w:rsidR="00393FC0" w:rsidRDefault="00393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FDF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A029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032B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E35EBB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524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F0F64F" w14:textId="77777777" w:rsidR="009F189D" w:rsidRDefault="009F189D">
    <w:pPr>
      <w:pStyle w:val="Stopka"/>
      <w:tabs>
        <w:tab w:val="clear" w:pos="4536"/>
      </w:tabs>
      <w:jc w:val="center"/>
    </w:pPr>
  </w:p>
  <w:p w14:paraId="1125EC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F881C" w14:textId="77777777" w:rsidR="00393FC0" w:rsidRDefault="00393FC0">
      <w:r>
        <w:separator/>
      </w:r>
    </w:p>
  </w:footnote>
  <w:footnote w:type="continuationSeparator" w:id="0">
    <w:p w14:paraId="367B5550" w14:textId="77777777" w:rsidR="00393FC0" w:rsidRDefault="00393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E0FBF" w14:textId="77777777" w:rsidR="00A53AE7" w:rsidRDefault="00A53A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742D3" w14:textId="77777777" w:rsidR="00A53AE7" w:rsidRDefault="00A53A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7C02A" w14:textId="77777777" w:rsidR="00A53AE7" w:rsidRDefault="00A53A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F6C"/>
    <w:rsid w:val="00007727"/>
    <w:rsid w:val="00017720"/>
    <w:rsid w:val="00035488"/>
    <w:rsid w:val="000D7F25"/>
    <w:rsid w:val="000E00E5"/>
    <w:rsid w:val="00113F6C"/>
    <w:rsid w:val="00173B20"/>
    <w:rsid w:val="001A0FA2"/>
    <w:rsid w:val="001C69FF"/>
    <w:rsid w:val="0023318D"/>
    <w:rsid w:val="00393FC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53AE7"/>
    <w:rsid w:val="00A80738"/>
    <w:rsid w:val="00B47EAE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8C34CF"/>
  <w15:chartTrackingRefBased/>
  <w15:docId w15:val="{49C262D6-B0FC-47FB-AE60-A479626A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2026-09-24T08:28:00Z</cp:lastPrinted>
  <dcterms:created xsi:type="dcterms:W3CDTF">2026-09-24T08:30:00Z</dcterms:created>
  <dcterms:modified xsi:type="dcterms:W3CDTF">2026-09-24T08:30:00Z</dcterms:modified>
</cp:coreProperties>
</file>