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87085" w14:textId="31AA1F12" w:rsidR="00986737" w:rsidRPr="009432A1" w:rsidRDefault="00943F9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43F92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43F92">
        <w:rPr>
          <w:rFonts w:ascii="Arial" w:hAnsi="Arial" w:cs="Arial"/>
          <w:sz w:val="24"/>
          <w:szCs w:val="24"/>
        </w:rPr>
        <w:t>2026-09-24</w:t>
      </w:r>
    </w:p>
    <w:p w14:paraId="315194C7" w14:textId="74BCC7E7" w:rsidR="00986737" w:rsidRPr="009432A1" w:rsidRDefault="00943F9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3F9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1C576E1" w14:textId="1C0639AD" w:rsidR="00986737" w:rsidRPr="009432A1" w:rsidRDefault="00943F9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43F92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43F92">
        <w:rPr>
          <w:rFonts w:ascii="Arial" w:hAnsi="Arial" w:cs="Arial"/>
          <w:sz w:val="24"/>
          <w:szCs w:val="24"/>
        </w:rPr>
        <w:t>4</w:t>
      </w:r>
    </w:p>
    <w:p w14:paraId="2F6E4E63" w14:textId="5B7E8A63" w:rsidR="00986737" w:rsidRPr="009432A1" w:rsidRDefault="00943F92" w:rsidP="00986737">
      <w:pPr>
        <w:rPr>
          <w:rFonts w:ascii="Arial" w:hAnsi="Arial" w:cs="Arial"/>
          <w:sz w:val="24"/>
          <w:szCs w:val="24"/>
        </w:rPr>
      </w:pPr>
      <w:r w:rsidRPr="00943F92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43F92">
        <w:rPr>
          <w:rFonts w:ascii="Arial" w:hAnsi="Arial" w:cs="Arial"/>
          <w:sz w:val="24"/>
          <w:szCs w:val="24"/>
        </w:rPr>
        <w:t>Kolbuszowa</w:t>
      </w:r>
    </w:p>
    <w:p w14:paraId="35C1EBB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7D2E83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C8D422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6E3FA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22F095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186132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624948A" w14:textId="77777777" w:rsidTr="005A632E">
        <w:tc>
          <w:tcPr>
            <w:tcW w:w="2269" w:type="dxa"/>
          </w:tcPr>
          <w:p w14:paraId="6F9A13D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4F71671" w14:textId="4928953B" w:rsidR="00986737" w:rsidRPr="00B3760B" w:rsidRDefault="00943F9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3760B">
              <w:rPr>
                <w:rFonts w:ascii="Arial" w:hAnsi="Arial" w:cs="Arial"/>
                <w:b/>
                <w:sz w:val="24"/>
                <w:szCs w:val="24"/>
              </w:rPr>
              <w:t>Dostawa materiałów  ogólnobudowlanych,  sanitarnych i elektrycznych - 4 pakiety</w:t>
            </w:r>
            <w:r w:rsidR="00986737" w:rsidRPr="00B3760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943F92" w:rsidRPr="004E4B64" w14:paraId="3A165663" w14:textId="77777777" w:rsidTr="003B2774">
        <w:tc>
          <w:tcPr>
            <w:tcW w:w="2269" w:type="dxa"/>
          </w:tcPr>
          <w:p w14:paraId="55559D9E" w14:textId="77777777" w:rsidR="00943F92" w:rsidRPr="004E4B64" w:rsidRDefault="00943F92" w:rsidP="003B27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8C86A5" w14:textId="51BA9AD6" w:rsidR="00943F92" w:rsidRPr="00B3760B" w:rsidRDefault="00943F92" w:rsidP="003B27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3760B">
              <w:rPr>
                <w:rFonts w:ascii="Arial" w:hAnsi="Arial" w:cs="Arial"/>
                <w:b/>
                <w:sz w:val="24"/>
                <w:szCs w:val="24"/>
              </w:rPr>
              <w:t>Eap-2412/16/26/M</w:t>
            </w:r>
          </w:p>
        </w:tc>
      </w:tr>
    </w:tbl>
    <w:p w14:paraId="48AB12E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5FFE507" w14:textId="3CC3519A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3F92" w:rsidRPr="00943F92">
        <w:rPr>
          <w:rFonts w:ascii="Arial" w:hAnsi="Arial" w:cs="Arial"/>
          <w:sz w:val="24"/>
          <w:szCs w:val="24"/>
        </w:rPr>
        <w:t>(</w:t>
      </w:r>
      <w:proofErr w:type="spellStart"/>
      <w:r w:rsidR="00943F92" w:rsidRPr="00943F92">
        <w:rPr>
          <w:rFonts w:ascii="Arial" w:hAnsi="Arial" w:cs="Arial"/>
          <w:sz w:val="24"/>
          <w:szCs w:val="24"/>
        </w:rPr>
        <w:t>t.j</w:t>
      </w:r>
      <w:proofErr w:type="spellEnd"/>
      <w:r w:rsidR="00943F92" w:rsidRPr="00943F92">
        <w:rPr>
          <w:rFonts w:ascii="Arial" w:hAnsi="Arial" w:cs="Arial"/>
          <w:sz w:val="24"/>
          <w:szCs w:val="24"/>
        </w:rPr>
        <w:t>. Dz. U. z 2026 r. poz. 793)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5022C97" w14:textId="10663063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43F92" w:rsidRPr="00943F92">
        <w:rPr>
          <w:rFonts w:ascii="Arial" w:hAnsi="Arial" w:cs="Arial"/>
          <w:sz w:val="24"/>
          <w:szCs w:val="24"/>
        </w:rPr>
        <w:t>24/09/2026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43F92" w:rsidRPr="00943F9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91F8940" w14:textId="77777777" w:rsidTr="005A632E">
        <w:tc>
          <w:tcPr>
            <w:tcW w:w="1276" w:type="dxa"/>
            <w:shd w:val="clear" w:color="auto" w:fill="F2F2F2"/>
            <w:vAlign w:val="center"/>
          </w:tcPr>
          <w:p w14:paraId="5F7557A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3B151E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49EE9E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F7FE92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43F92" w:rsidRPr="00BB547B" w14:paraId="49F6F094" w14:textId="77777777" w:rsidTr="003B2774">
        <w:tc>
          <w:tcPr>
            <w:tcW w:w="1276" w:type="dxa"/>
            <w:vAlign w:val="center"/>
          </w:tcPr>
          <w:p w14:paraId="282DAE07" w14:textId="1EC8A6A7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B79FFD5" w14:textId="3A3EBC52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2587E8D" w14:textId="7CB49A1C" w:rsidR="00943F92" w:rsidRPr="00986737" w:rsidRDefault="00943F92" w:rsidP="003B277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67FB978D" w14:textId="74AA9C1A" w:rsidR="00943F92" w:rsidRPr="00986737" w:rsidRDefault="00943F92" w:rsidP="003B2774">
            <w:pPr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F1DC22" w14:textId="4A63C96D" w:rsidR="00943F92" w:rsidRPr="00986737" w:rsidRDefault="00943F92" w:rsidP="003B277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0E96CB03" w14:textId="5649C905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27 364.79 zł</w:t>
            </w:r>
          </w:p>
        </w:tc>
      </w:tr>
      <w:tr w:rsidR="00943F92" w:rsidRPr="00BB547B" w14:paraId="4D621BA8" w14:textId="77777777" w:rsidTr="003B2774">
        <w:tc>
          <w:tcPr>
            <w:tcW w:w="1276" w:type="dxa"/>
            <w:vAlign w:val="center"/>
          </w:tcPr>
          <w:p w14:paraId="67B1A8D8" w14:textId="745F6095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5A7531E" w14:textId="1D1E1EBB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F2C67EA" w14:textId="01205A30" w:rsidR="00943F92" w:rsidRPr="00986737" w:rsidRDefault="00943F92" w:rsidP="003B277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059B3076" w14:textId="7E872E0C" w:rsidR="00943F92" w:rsidRPr="00986737" w:rsidRDefault="00943F92" w:rsidP="003B2774">
            <w:pPr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9ED80A" w14:textId="14D3B0B9" w:rsidR="00943F92" w:rsidRPr="00986737" w:rsidRDefault="00943F92" w:rsidP="003B277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41D2C1D0" w14:textId="6B489FA6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29 851.80 zł</w:t>
            </w:r>
          </w:p>
        </w:tc>
      </w:tr>
      <w:tr w:rsidR="00943F92" w:rsidRPr="00BB547B" w14:paraId="54485DA0" w14:textId="77777777" w:rsidTr="003B2774">
        <w:tc>
          <w:tcPr>
            <w:tcW w:w="1276" w:type="dxa"/>
            <w:vAlign w:val="center"/>
          </w:tcPr>
          <w:p w14:paraId="5C21A262" w14:textId="69E8D236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15F65D7" w14:textId="4BD18A10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3D2B396" w14:textId="66B2AFD5" w:rsidR="00943F92" w:rsidRPr="00986737" w:rsidRDefault="00943F92" w:rsidP="003B277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Armet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>" Spółka z ograniczoną odpowiedzialnością</w:t>
            </w:r>
          </w:p>
          <w:p w14:paraId="15404A1A" w14:textId="252E8B39" w:rsidR="00943F92" w:rsidRPr="00986737" w:rsidRDefault="00943F92" w:rsidP="003B2774">
            <w:pPr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Obrońców Pokoju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677B4B" w14:textId="398252E7" w:rsidR="00943F92" w:rsidRPr="00986737" w:rsidRDefault="00943F92" w:rsidP="003B277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42F1E0C2" w14:textId="107BDD58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177 711.68 zł</w:t>
            </w:r>
          </w:p>
        </w:tc>
      </w:tr>
      <w:tr w:rsidR="00943F92" w:rsidRPr="00BB547B" w14:paraId="5A6A81E5" w14:textId="77777777" w:rsidTr="003B2774">
        <w:tc>
          <w:tcPr>
            <w:tcW w:w="1276" w:type="dxa"/>
            <w:vAlign w:val="center"/>
          </w:tcPr>
          <w:p w14:paraId="7AE73C07" w14:textId="0287955A" w:rsidR="00943F92" w:rsidRPr="00986737" w:rsidRDefault="00B3760B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13F6C830" w14:textId="65EF3C16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D6AA5C9" w14:textId="4536A12F" w:rsidR="00943F92" w:rsidRPr="00986737" w:rsidRDefault="00943F92" w:rsidP="003B277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 xml:space="preserve"> Handlowo Usługowe ELDOR Łukasz Baranowski</w:t>
            </w:r>
          </w:p>
          <w:p w14:paraId="7F6713BD" w14:textId="7234D9A1" w:rsidR="00943F92" w:rsidRPr="00986737" w:rsidRDefault="00943F92" w:rsidP="003B2774">
            <w:pPr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125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6D4674" w14:textId="1F0B91AC" w:rsidR="00943F92" w:rsidRPr="00986737" w:rsidRDefault="00943F92" w:rsidP="003B277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18-400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Łomża</w:t>
            </w:r>
          </w:p>
        </w:tc>
        <w:tc>
          <w:tcPr>
            <w:tcW w:w="2551" w:type="dxa"/>
            <w:vAlign w:val="center"/>
          </w:tcPr>
          <w:p w14:paraId="6B348F4E" w14:textId="4B59CDF7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59 183.81 zł</w:t>
            </w:r>
          </w:p>
        </w:tc>
      </w:tr>
      <w:tr w:rsidR="00943F92" w:rsidRPr="00BB547B" w14:paraId="4E7F938B" w14:textId="77777777" w:rsidTr="003B2774">
        <w:tc>
          <w:tcPr>
            <w:tcW w:w="1276" w:type="dxa"/>
            <w:vAlign w:val="center"/>
          </w:tcPr>
          <w:p w14:paraId="4F3F5239" w14:textId="198A5B60" w:rsidR="00943F92" w:rsidRPr="00986737" w:rsidRDefault="00B3760B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B423836" w14:textId="5FD8385D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67351D9" w14:textId="17956B84" w:rsidR="00943F92" w:rsidRPr="00986737" w:rsidRDefault="00943F92" w:rsidP="003B277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Electric</w:t>
            </w:r>
            <w:proofErr w:type="spellEnd"/>
            <w:r w:rsidRPr="00943F92">
              <w:rPr>
                <w:rFonts w:ascii="Arial" w:hAnsi="Arial" w:cs="Arial"/>
                <w:sz w:val="24"/>
                <w:szCs w:val="24"/>
              </w:rPr>
              <w:t xml:space="preserve"> Bartłomiej </w:t>
            </w:r>
            <w:proofErr w:type="spellStart"/>
            <w:r w:rsidRPr="00943F92">
              <w:rPr>
                <w:rFonts w:ascii="Arial" w:hAnsi="Arial" w:cs="Arial"/>
                <w:sz w:val="24"/>
                <w:szCs w:val="24"/>
              </w:rPr>
              <w:t>Petejko</w:t>
            </w:r>
            <w:proofErr w:type="spellEnd"/>
          </w:p>
          <w:p w14:paraId="5117D0B1" w14:textId="7D34193E" w:rsidR="00943F92" w:rsidRPr="00986737" w:rsidRDefault="00943F92" w:rsidP="003B2774">
            <w:pPr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ADEE7E" w14:textId="19677C57" w:rsidR="00943F92" w:rsidRPr="00986737" w:rsidRDefault="00943F92" w:rsidP="003B277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F9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40A32998" w14:textId="2315D2DD" w:rsidR="00943F92" w:rsidRPr="00986737" w:rsidRDefault="00943F92" w:rsidP="003B277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F92">
              <w:rPr>
                <w:rFonts w:ascii="Arial" w:hAnsi="Arial" w:cs="Arial"/>
                <w:sz w:val="24"/>
                <w:szCs w:val="24"/>
              </w:rPr>
              <w:t>44 769.28 zł</w:t>
            </w:r>
          </w:p>
        </w:tc>
      </w:tr>
    </w:tbl>
    <w:p w14:paraId="0E043BD9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378AF40" w14:textId="12C2E485" w:rsidR="00C236D3" w:rsidRDefault="00943F92" w:rsidP="00173B20">
      <w:pPr>
        <w:jc w:val="right"/>
        <w:rPr>
          <w:rFonts w:ascii="Arial" w:hAnsi="Arial" w:cs="Arial"/>
          <w:sz w:val="24"/>
          <w:szCs w:val="24"/>
        </w:rPr>
      </w:pPr>
      <w:r w:rsidRPr="00943F92">
        <w:rPr>
          <w:rFonts w:ascii="Arial" w:hAnsi="Arial" w:cs="Arial"/>
          <w:sz w:val="24"/>
          <w:szCs w:val="24"/>
        </w:rPr>
        <w:t xml:space="preserve">  </w:t>
      </w:r>
      <w:bookmarkEnd w:id="0"/>
      <w:r w:rsidR="00B3760B">
        <w:rPr>
          <w:rFonts w:ascii="Arial" w:hAnsi="Arial" w:cs="Arial"/>
          <w:sz w:val="24"/>
          <w:szCs w:val="24"/>
        </w:rPr>
        <w:t>Dyrektor SP ZOZ Kolbuszowa</w:t>
      </w:r>
    </w:p>
    <w:p w14:paraId="0861519E" w14:textId="6C139DFB" w:rsidR="00B3760B" w:rsidRPr="00BB547B" w:rsidRDefault="00B3760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p w14:paraId="093A84F9" w14:textId="77777777" w:rsidR="00B3760B" w:rsidRPr="00BB547B" w:rsidRDefault="00B3760B">
      <w:pPr>
        <w:jc w:val="right"/>
        <w:rPr>
          <w:rFonts w:ascii="Arial" w:hAnsi="Arial" w:cs="Arial"/>
          <w:sz w:val="22"/>
          <w:szCs w:val="22"/>
        </w:rPr>
      </w:pPr>
    </w:p>
    <w:sectPr w:rsidR="00B3760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2B108" w14:textId="77777777" w:rsidR="007E1635" w:rsidRDefault="007E1635">
      <w:r>
        <w:separator/>
      </w:r>
    </w:p>
  </w:endnote>
  <w:endnote w:type="continuationSeparator" w:id="0">
    <w:p w14:paraId="37E8CB70" w14:textId="77777777" w:rsidR="007E1635" w:rsidRDefault="007E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092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4D4B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274D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4BEDC8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B9773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3EF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DB23D" w14:textId="77777777" w:rsidR="009F189D" w:rsidRDefault="009F189D">
    <w:pPr>
      <w:pStyle w:val="Stopka"/>
      <w:tabs>
        <w:tab w:val="clear" w:pos="4536"/>
      </w:tabs>
      <w:jc w:val="center"/>
    </w:pPr>
  </w:p>
  <w:p w14:paraId="132B76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3416F" w14:textId="77777777" w:rsidR="007E1635" w:rsidRDefault="007E1635">
      <w:r>
        <w:separator/>
      </w:r>
    </w:p>
  </w:footnote>
  <w:footnote w:type="continuationSeparator" w:id="0">
    <w:p w14:paraId="20BA001A" w14:textId="77777777" w:rsidR="007E1635" w:rsidRDefault="007E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3F5DF" w14:textId="77777777" w:rsidR="00943F92" w:rsidRDefault="00943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DEA0F" w14:textId="77777777" w:rsidR="00943F92" w:rsidRDefault="00943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9CBB" w14:textId="77777777" w:rsidR="00943F92" w:rsidRDefault="00943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E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1EBA"/>
    <w:rsid w:val="007E1635"/>
    <w:rsid w:val="00843263"/>
    <w:rsid w:val="00861E75"/>
    <w:rsid w:val="00943F92"/>
    <w:rsid w:val="00986737"/>
    <w:rsid w:val="009D19BD"/>
    <w:rsid w:val="009F189D"/>
    <w:rsid w:val="00A80738"/>
    <w:rsid w:val="00B3760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9516A0"/>
  <w15:chartTrackingRefBased/>
  <w15:docId w15:val="{39D63A01-17DA-4004-87DB-C3294280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2026-09-24T08:40:00Z</cp:lastPrinted>
  <dcterms:created xsi:type="dcterms:W3CDTF">2026-09-24T08:42:00Z</dcterms:created>
  <dcterms:modified xsi:type="dcterms:W3CDTF">2026-09-24T08:42:00Z</dcterms:modified>
</cp:coreProperties>
</file>