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3B424" w14:textId="7210396A" w:rsidR="00FB7F50" w:rsidRPr="002245BE" w:rsidRDefault="00A0399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0399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399D">
        <w:rPr>
          <w:sz w:val="22"/>
          <w:szCs w:val="22"/>
        </w:rPr>
        <w:t>2026-10-20</w:t>
      </w:r>
    </w:p>
    <w:p w14:paraId="0102AFC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BF37F5F" w14:textId="77777777" w:rsidR="00A0399D" w:rsidRPr="00A0399D" w:rsidRDefault="00A0399D" w:rsidP="00FB7F50">
      <w:pPr>
        <w:spacing w:after="40"/>
        <w:rPr>
          <w:b/>
          <w:bCs/>
          <w:sz w:val="22"/>
          <w:szCs w:val="22"/>
        </w:rPr>
      </w:pPr>
      <w:r w:rsidRPr="00A0399D">
        <w:rPr>
          <w:b/>
          <w:bCs/>
          <w:sz w:val="22"/>
          <w:szCs w:val="22"/>
        </w:rPr>
        <w:t>Akademia Górniczo - Hutnicza</w:t>
      </w:r>
    </w:p>
    <w:p w14:paraId="3146A1F2" w14:textId="77777777" w:rsidR="00A0399D" w:rsidRPr="00A0399D" w:rsidRDefault="00A0399D" w:rsidP="00FB7F50">
      <w:pPr>
        <w:spacing w:after="40"/>
        <w:rPr>
          <w:b/>
          <w:bCs/>
          <w:sz w:val="22"/>
          <w:szCs w:val="22"/>
        </w:rPr>
      </w:pPr>
      <w:r w:rsidRPr="00A0399D">
        <w:rPr>
          <w:b/>
          <w:bCs/>
          <w:sz w:val="22"/>
          <w:szCs w:val="22"/>
        </w:rPr>
        <w:t>im. Stanisława Staszica w Krakowie</w:t>
      </w:r>
    </w:p>
    <w:p w14:paraId="5F1F4CDF" w14:textId="7DBF9355" w:rsidR="00FB7F50" w:rsidRPr="002245BE" w:rsidRDefault="00A0399D" w:rsidP="00FB7F50">
      <w:pPr>
        <w:spacing w:after="40"/>
        <w:rPr>
          <w:b/>
          <w:bCs/>
          <w:sz w:val="22"/>
          <w:szCs w:val="22"/>
        </w:rPr>
      </w:pPr>
      <w:r w:rsidRPr="00A0399D">
        <w:rPr>
          <w:b/>
          <w:bCs/>
          <w:sz w:val="22"/>
          <w:szCs w:val="22"/>
        </w:rPr>
        <w:t>Dział Zamówień Publicznych</w:t>
      </w:r>
    </w:p>
    <w:p w14:paraId="4ED4FB73" w14:textId="31526626" w:rsidR="00FB7F50" w:rsidRPr="002245BE" w:rsidRDefault="00A0399D" w:rsidP="00FB7F50">
      <w:pPr>
        <w:rPr>
          <w:sz w:val="22"/>
          <w:szCs w:val="22"/>
        </w:rPr>
      </w:pPr>
      <w:r w:rsidRPr="00A0399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399D">
        <w:rPr>
          <w:sz w:val="22"/>
          <w:szCs w:val="22"/>
        </w:rPr>
        <w:t>30</w:t>
      </w:r>
    </w:p>
    <w:p w14:paraId="5BBF5A6B" w14:textId="75AA16C5" w:rsidR="00FB7F50" w:rsidRPr="002245BE" w:rsidRDefault="00A0399D" w:rsidP="00FB7F50">
      <w:pPr>
        <w:rPr>
          <w:sz w:val="22"/>
          <w:szCs w:val="22"/>
        </w:rPr>
      </w:pPr>
      <w:r w:rsidRPr="00A0399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399D">
        <w:rPr>
          <w:sz w:val="22"/>
          <w:szCs w:val="22"/>
        </w:rPr>
        <w:t>Kraków</w:t>
      </w:r>
    </w:p>
    <w:p w14:paraId="56FCAD6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96711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399D" w:rsidRPr="00607F9B" w14:paraId="227A15D4" w14:textId="77777777" w:rsidTr="00AF4278">
        <w:trPr>
          <w:trHeight w:val="638"/>
        </w:trPr>
        <w:tc>
          <w:tcPr>
            <w:tcW w:w="959" w:type="dxa"/>
          </w:tcPr>
          <w:p w14:paraId="76E3D551" w14:textId="77777777" w:rsidR="00A0399D" w:rsidRPr="00607F9B" w:rsidRDefault="00A0399D" w:rsidP="00AF42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D7B690F" w14:textId="110BEA12" w:rsidR="00A0399D" w:rsidRPr="00607F9B" w:rsidRDefault="00A0399D" w:rsidP="00AF42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399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399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399D">
              <w:rPr>
                <w:b/>
                <w:bCs/>
                <w:sz w:val="22"/>
                <w:szCs w:val="22"/>
              </w:rPr>
              <w:t>Dostawa licencji edukacyjnych w formie subskrypcji obejmujących oprogramowanie GIS-  KC-DE-zp.25.498.2026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399D">
              <w:rPr>
                <w:b/>
                <w:sz w:val="22"/>
                <w:szCs w:val="22"/>
              </w:rPr>
              <w:t>KC-DE-zp.25.498.2026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ED889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399D" w14:paraId="1C3C0618" w14:textId="77777777" w:rsidTr="00AF42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CDE204C" w14:textId="52942DCA" w:rsidR="00A0399D" w:rsidRPr="00D26ED6" w:rsidRDefault="00A0399D" w:rsidP="00AF427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0399D">
              <w:rPr>
                <w:b/>
                <w:sz w:val="22"/>
                <w:szCs w:val="22"/>
              </w:rPr>
              <w:t>Esri</w:t>
            </w:r>
            <w:proofErr w:type="spellEnd"/>
            <w:r w:rsidRPr="00A0399D">
              <w:rPr>
                <w:b/>
                <w:sz w:val="22"/>
                <w:szCs w:val="22"/>
              </w:rPr>
              <w:t xml:space="preserve"> Polska Sp. z o.o.</w:t>
            </w:r>
          </w:p>
          <w:p w14:paraId="6089D475" w14:textId="58A3EF11" w:rsidR="00A0399D" w:rsidRPr="009F0E5C" w:rsidRDefault="00A0399D" w:rsidP="00AF4278">
            <w:pPr>
              <w:jc w:val="both"/>
              <w:rPr>
                <w:bCs/>
                <w:sz w:val="22"/>
                <w:szCs w:val="22"/>
              </w:rPr>
            </w:pPr>
            <w:r w:rsidRPr="00A0399D">
              <w:rPr>
                <w:bCs/>
                <w:sz w:val="22"/>
                <w:szCs w:val="22"/>
              </w:rPr>
              <w:t>Plac Konesera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399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A865F8" w14:textId="1B2BC34D" w:rsidR="00A0399D" w:rsidRPr="009F0E5C" w:rsidRDefault="00A0399D" w:rsidP="00AF4278">
            <w:pPr>
              <w:jc w:val="both"/>
              <w:rPr>
                <w:bCs/>
                <w:sz w:val="22"/>
                <w:szCs w:val="22"/>
              </w:rPr>
            </w:pPr>
            <w:r w:rsidRPr="00A0399D">
              <w:rPr>
                <w:bCs/>
                <w:sz w:val="22"/>
                <w:szCs w:val="22"/>
              </w:rPr>
              <w:t>03-736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399D">
              <w:rPr>
                <w:bCs/>
                <w:sz w:val="22"/>
                <w:szCs w:val="22"/>
              </w:rPr>
              <w:t>Warszawa</w:t>
            </w:r>
          </w:p>
          <w:p w14:paraId="315CB04A" w14:textId="77777777" w:rsidR="00A0399D" w:rsidRPr="00D26ED6" w:rsidRDefault="00A0399D" w:rsidP="00AF42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E3CE84" w14:textId="2C72DB48" w:rsidR="00A0399D" w:rsidRDefault="00A0399D" w:rsidP="00AF427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0399D">
              <w:rPr>
                <w:sz w:val="22"/>
                <w:szCs w:val="22"/>
              </w:rPr>
              <w:t>Dostawa licencji edukacyjnych w formie subskrypcji obejmujących oprogramowanie GIS -  KC-DE-zp.25.498.2026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D766A4D" w14:textId="06FE6A2E" w:rsidR="00A0399D" w:rsidRPr="00D26ED6" w:rsidRDefault="00A0399D" w:rsidP="00AF427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399D">
              <w:rPr>
                <w:b/>
                <w:sz w:val="22"/>
                <w:szCs w:val="22"/>
              </w:rPr>
              <w:t>261 990.00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2D90FB2" w14:textId="77777777" w:rsidR="00A0399D" w:rsidRDefault="00A0399D" w:rsidP="00AF427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D13687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0"/>
        <w:gridCol w:w="4531"/>
        <w:gridCol w:w="2416"/>
        <w:gridCol w:w="1813"/>
      </w:tblGrid>
      <w:tr w:rsidR="002759C3" w:rsidRPr="008567C7" w14:paraId="06C51563" w14:textId="77777777" w:rsidTr="002759C3">
        <w:trPr>
          <w:trHeight w:val="609"/>
        </w:trPr>
        <w:tc>
          <w:tcPr>
            <w:tcW w:w="1510" w:type="dxa"/>
            <w:vAlign w:val="center"/>
          </w:tcPr>
          <w:p w14:paraId="3C9B9EEF" w14:textId="77777777" w:rsidR="002759C3" w:rsidRPr="008567C7" w:rsidRDefault="002759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1" w:type="dxa"/>
            <w:vAlign w:val="center"/>
          </w:tcPr>
          <w:p w14:paraId="392CFA69" w14:textId="77777777" w:rsidR="002759C3" w:rsidRPr="008567C7" w:rsidRDefault="002759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6" w:type="dxa"/>
            <w:vAlign w:val="center"/>
          </w:tcPr>
          <w:p w14:paraId="0D8F61D8" w14:textId="255B0E63" w:rsidR="002759C3" w:rsidRPr="008567C7" w:rsidRDefault="002759C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99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13" w:type="dxa"/>
            <w:vAlign w:val="center"/>
          </w:tcPr>
          <w:p w14:paraId="6C976330" w14:textId="77777777" w:rsidR="002759C3" w:rsidRPr="008567C7" w:rsidRDefault="002759C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759C3" w:rsidRPr="008567C7" w14:paraId="43937232" w14:textId="77777777" w:rsidTr="002759C3">
        <w:trPr>
          <w:trHeight w:val="878"/>
        </w:trPr>
        <w:tc>
          <w:tcPr>
            <w:tcW w:w="1510" w:type="dxa"/>
            <w:vAlign w:val="center"/>
          </w:tcPr>
          <w:p w14:paraId="383F9A2E" w14:textId="7088F9D9" w:rsidR="002759C3" w:rsidRPr="008567C7" w:rsidRDefault="002759C3" w:rsidP="00AF42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9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1" w:type="dxa"/>
            <w:vAlign w:val="center"/>
          </w:tcPr>
          <w:p w14:paraId="7B0AB6FE" w14:textId="7E236389" w:rsidR="002759C3" w:rsidRPr="002B6761" w:rsidRDefault="002759C3" w:rsidP="00AF427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0399D">
              <w:rPr>
                <w:rFonts w:ascii="Times New Roman" w:hAnsi="Times New Roman" w:cs="Times New Roman"/>
                <w:b/>
                <w:sz w:val="18"/>
                <w:szCs w:val="18"/>
              </w:rPr>
              <w:t>Esri</w:t>
            </w:r>
            <w:proofErr w:type="spellEnd"/>
            <w:r w:rsidRPr="00A039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651B17C5" w14:textId="1A98DB66" w:rsidR="002759C3" w:rsidRPr="008567C7" w:rsidRDefault="002759C3" w:rsidP="00AF427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99D">
              <w:rPr>
                <w:rFonts w:ascii="Times New Roman" w:hAnsi="Times New Roman" w:cs="Times New Roman"/>
                <w:bCs/>
                <w:sz w:val="18"/>
                <w:szCs w:val="18"/>
              </w:rPr>
              <w:t>Plac Konesera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99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6BD72D" w14:textId="1F2F39D4" w:rsidR="002759C3" w:rsidRPr="001B7815" w:rsidRDefault="002759C3" w:rsidP="00AF427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99D">
              <w:rPr>
                <w:rFonts w:ascii="Times New Roman" w:hAnsi="Times New Roman" w:cs="Times New Roman"/>
                <w:bCs/>
                <w:sz w:val="18"/>
                <w:szCs w:val="18"/>
              </w:rPr>
              <w:t>03-736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99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416" w:type="dxa"/>
            <w:vAlign w:val="center"/>
          </w:tcPr>
          <w:p w14:paraId="532AC7CB" w14:textId="76063802" w:rsidR="002759C3" w:rsidRPr="008567C7" w:rsidRDefault="002759C3" w:rsidP="00AF42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9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813" w:type="dxa"/>
            <w:vAlign w:val="center"/>
          </w:tcPr>
          <w:p w14:paraId="0BCFF26A" w14:textId="7FB66808" w:rsidR="002759C3" w:rsidRPr="008567C7" w:rsidRDefault="002759C3" w:rsidP="00AF42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9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0B178A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36E196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1D2290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4CD7F" w14:textId="77777777" w:rsidR="00E66CD4" w:rsidRDefault="00E66CD4">
      <w:r>
        <w:separator/>
      </w:r>
    </w:p>
  </w:endnote>
  <w:endnote w:type="continuationSeparator" w:id="0">
    <w:p w14:paraId="426EDD99" w14:textId="77777777" w:rsidR="00E66CD4" w:rsidRDefault="00E66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80B9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982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80DE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EFC73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4F83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9F767" w14:textId="77777777" w:rsidR="00E66CD4" w:rsidRDefault="00E66CD4">
      <w:r>
        <w:separator/>
      </w:r>
    </w:p>
  </w:footnote>
  <w:footnote w:type="continuationSeparator" w:id="0">
    <w:p w14:paraId="3B898D33" w14:textId="77777777" w:rsidR="00E66CD4" w:rsidRDefault="00E66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E204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65C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5A6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AF5"/>
    <w:rsid w:val="00005838"/>
    <w:rsid w:val="00022322"/>
    <w:rsid w:val="00042497"/>
    <w:rsid w:val="000C1E6F"/>
    <w:rsid w:val="000E4E56"/>
    <w:rsid w:val="001A1468"/>
    <w:rsid w:val="001B7815"/>
    <w:rsid w:val="001C31ED"/>
    <w:rsid w:val="00266AF5"/>
    <w:rsid w:val="002759C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399D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6CD4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72AD62"/>
  <w15:chartTrackingRefBased/>
  <w15:docId w15:val="{554D1127-33CA-4EB9-B4DE-C547709F4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2026-10-20T10:29:00Z</cp:lastPrinted>
  <dcterms:created xsi:type="dcterms:W3CDTF">2026-10-20T10:29:00Z</dcterms:created>
  <dcterms:modified xsi:type="dcterms:W3CDTF">2026-10-20T10:29:00Z</dcterms:modified>
</cp:coreProperties>
</file>