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CF274" w14:textId="2DDFB140" w:rsidR="00081D13" w:rsidRPr="00F500A4" w:rsidRDefault="0007595E" w:rsidP="006A29C6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F500A4">
        <w:rPr>
          <w:rFonts w:ascii="Arial Narrow" w:hAnsi="Arial Narrow" w:cs="Arial"/>
          <w:sz w:val="22"/>
          <w:szCs w:val="22"/>
        </w:rPr>
        <w:t>Bydgoszcz</w:t>
      </w:r>
      <w:r w:rsidR="00081D13" w:rsidRPr="00F500A4">
        <w:rPr>
          <w:rFonts w:ascii="Arial Narrow" w:hAnsi="Arial Narrow" w:cs="Arial"/>
          <w:sz w:val="22"/>
          <w:szCs w:val="22"/>
        </w:rPr>
        <w:t xml:space="preserve"> dnia: </w:t>
      </w:r>
      <w:r w:rsidRPr="00F500A4">
        <w:rPr>
          <w:rFonts w:ascii="Arial Narrow" w:hAnsi="Arial Narrow" w:cs="Arial"/>
          <w:sz w:val="22"/>
          <w:szCs w:val="22"/>
        </w:rPr>
        <w:t>2026-10-20</w:t>
      </w:r>
    </w:p>
    <w:p w14:paraId="7D2E29A6" w14:textId="7CE55136" w:rsidR="00081D13" w:rsidRPr="00F500A4" w:rsidRDefault="0007595E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F500A4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6F00B984" w14:textId="49300143" w:rsidR="00081D13" w:rsidRPr="00F500A4" w:rsidRDefault="0007595E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F500A4">
        <w:rPr>
          <w:rFonts w:ascii="Arial Narrow" w:hAnsi="Arial Narrow" w:cs="Arial"/>
          <w:sz w:val="22"/>
          <w:szCs w:val="22"/>
        </w:rPr>
        <w:t>Powstańców Warszawy</w:t>
      </w:r>
      <w:r w:rsidR="00081D13" w:rsidRPr="00F500A4">
        <w:rPr>
          <w:rFonts w:ascii="Arial Narrow" w:hAnsi="Arial Narrow" w:cs="Arial"/>
          <w:sz w:val="22"/>
          <w:szCs w:val="22"/>
        </w:rPr>
        <w:t xml:space="preserve"> </w:t>
      </w:r>
      <w:r w:rsidRPr="00F500A4">
        <w:rPr>
          <w:rFonts w:ascii="Arial Narrow" w:hAnsi="Arial Narrow" w:cs="Arial"/>
          <w:sz w:val="22"/>
          <w:szCs w:val="22"/>
        </w:rPr>
        <w:t>5</w:t>
      </w:r>
    </w:p>
    <w:p w14:paraId="09D9F2AB" w14:textId="2CE65122" w:rsidR="00081D13" w:rsidRPr="00F500A4" w:rsidRDefault="0007595E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F500A4">
        <w:rPr>
          <w:rFonts w:ascii="Arial Narrow" w:hAnsi="Arial Narrow" w:cs="Arial"/>
          <w:sz w:val="22"/>
          <w:szCs w:val="22"/>
        </w:rPr>
        <w:t>85-681</w:t>
      </w:r>
      <w:r w:rsidR="00081D13" w:rsidRPr="00F500A4">
        <w:rPr>
          <w:rFonts w:ascii="Arial Narrow" w:hAnsi="Arial Narrow" w:cs="Arial"/>
          <w:sz w:val="22"/>
          <w:szCs w:val="22"/>
        </w:rPr>
        <w:t xml:space="preserve"> </w:t>
      </w:r>
      <w:r w:rsidRPr="00F500A4">
        <w:rPr>
          <w:rFonts w:ascii="Arial Narrow" w:hAnsi="Arial Narrow" w:cs="Arial"/>
          <w:sz w:val="22"/>
          <w:szCs w:val="22"/>
        </w:rPr>
        <w:t>Bydgoszcz</w:t>
      </w:r>
    </w:p>
    <w:p w14:paraId="7DB8FAE2" w14:textId="77777777" w:rsidR="00081D13" w:rsidRPr="00F500A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500A4" w14:paraId="1EA26E70" w14:textId="77777777" w:rsidTr="00C13EA9">
        <w:tc>
          <w:tcPr>
            <w:tcW w:w="10065" w:type="dxa"/>
            <w:shd w:val="clear" w:color="auto" w:fill="F2F2F2"/>
            <w:hideMark/>
          </w:tcPr>
          <w:p w14:paraId="3C7D9CE6" w14:textId="77777777" w:rsidR="00081D13" w:rsidRPr="00F500A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F500A4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9F8F381" w14:textId="77777777" w:rsidR="00081D13" w:rsidRPr="00F500A4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500A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873789B" w14:textId="77777777" w:rsidR="00081D13" w:rsidRPr="00F500A4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60E6BBCE" w14:textId="77777777" w:rsidR="00081D13" w:rsidRPr="00F500A4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500A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500A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500A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500A4" w14:paraId="4DCBC2B8" w14:textId="77777777" w:rsidTr="00081D13">
        <w:tc>
          <w:tcPr>
            <w:tcW w:w="2269" w:type="dxa"/>
          </w:tcPr>
          <w:p w14:paraId="0EBFC473" w14:textId="77777777" w:rsidR="00081D13" w:rsidRPr="00F500A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6DE037DB" w14:textId="51ED1625" w:rsidR="00081D13" w:rsidRPr="00F500A4" w:rsidRDefault="0007595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bCs/>
                <w:sz w:val="22"/>
                <w:szCs w:val="22"/>
              </w:rPr>
              <w:t xml:space="preserve"> Wykonanie dokumentacji projektowo-kosztorysowej wraz z ekspertyzą dla zadania pn.: Przebudowa pomieszczeń piwnicznych w budynku nr 6 wraz z autonomicznym wyjściem w celu dostosowania ich do wymagań dla Miejsca Doraźnego Schronienia (MDS)</w:t>
            </w:r>
          </w:p>
        </w:tc>
      </w:tr>
      <w:tr w:rsidR="0007595E" w:rsidRPr="00F500A4" w14:paraId="4A13E326" w14:textId="77777777" w:rsidTr="003D577E">
        <w:tc>
          <w:tcPr>
            <w:tcW w:w="2269" w:type="dxa"/>
          </w:tcPr>
          <w:p w14:paraId="0F05FDDE" w14:textId="77777777" w:rsidR="0007595E" w:rsidRPr="00F500A4" w:rsidRDefault="0007595E" w:rsidP="003D57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73E8EE89" w14:textId="65599564" w:rsidR="0007595E" w:rsidRPr="00F500A4" w:rsidRDefault="0007595E" w:rsidP="003D57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bCs/>
                <w:sz w:val="22"/>
                <w:szCs w:val="22"/>
              </w:rPr>
              <w:t>107/2026</w:t>
            </w:r>
          </w:p>
        </w:tc>
      </w:tr>
    </w:tbl>
    <w:p w14:paraId="701483A7" w14:textId="77777777" w:rsidR="00081D13" w:rsidRPr="00F500A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5E0B8B70" w14:textId="56496575" w:rsidR="00081D13" w:rsidRPr="00F500A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F500A4">
        <w:rPr>
          <w:rFonts w:ascii="Arial Narrow" w:hAnsi="Arial Narrow" w:cs="Arial"/>
          <w:sz w:val="22"/>
          <w:szCs w:val="22"/>
        </w:rPr>
        <w:t xml:space="preserve">Zamawiający, </w:t>
      </w:r>
      <w:r w:rsidR="0007595E" w:rsidRPr="00F500A4">
        <w:rPr>
          <w:rFonts w:ascii="Arial Narrow" w:hAnsi="Arial Narrow" w:cs="Arial"/>
          <w:b/>
          <w:sz w:val="22"/>
          <w:szCs w:val="22"/>
        </w:rPr>
        <w:t>10.WSzKzP SPZOZ</w:t>
      </w:r>
      <w:r w:rsidRPr="00F500A4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F500A4">
        <w:rPr>
          <w:rFonts w:ascii="Arial Narrow" w:hAnsi="Arial Narrow" w:cs="Arial"/>
          <w:sz w:val="22"/>
          <w:szCs w:val="22"/>
        </w:rPr>
        <w:t xml:space="preserve">ust. 1 pkt. 1 i </w:t>
      </w:r>
      <w:r w:rsidRPr="00F500A4">
        <w:rPr>
          <w:rFonts w:ascii="Arial Narrow" w:hAnsi="Arial Narrow" w:cs="Arial"/>
          <w:sz w:val="22"/>
          <w:szCs w:val="22"/>
        </w:rPr>
        <w:t xml:space="preserve">ust. </w:t>
      </w:r>
      <w:r w:rsidR="00A17CDB" w:rsidRPr="00F500A4">
        <w:rPr>
          <w:rFonts w:ascii="Arial Narrow" w:hAnsi="Arial Narrow" w:cs="Arial"/>
          <w:sz w:val="22"/>
          <w:szCs w:val="22"/>
        </w:rPr>
        <w:t>2</w:t>
      </w:r>
      <w:r w:rsidRPr="00F500A4">
        <w:rPr>
          <w:rFonts w:ascii="Arial Narrow" w:hAnsi="Arial Narrow" w:cs="Arial"/>
          <w:sz w:val="22"/>
          <w:szCs w:val="22"/>
        </w:rPr>
        <w:t xml:space="preserve"> </w:t>
      </w:r>
      <w:r w:rsidR="00081D13" w:rsidRPr="00F500A4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07595E" w:rsidRPr="00F500A4">
        <w:rPr>
          <w:rFonts w:ascii="Arial Narrow" w:hAnsi="Arial Narrow" w:cs="Arial"/>
          <w:sz w:val="22"/>
          <w:szCs w:val="22"/>
        </w:rPr>
        <w:t>(t.j. Dz. U. z 2026 r. poz. 793)</w:t>
      </w:r>
      <w:r w:rsidR="00081D13" w:rsidRPr="00F500A4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7595E" w:rsidRPr="00F500A4" w14:paraId="72029A00" w14:textId="77777777" w:rsidTr="003D577E">
        <w:trPr>
          <w:cantSplit/>
        </w:trPr>
        <w:tc>
          <w:tcPr>
            <w:tcW w:w="10080" w:type="dxa"/>
          </w:tcPr>
          <w:p w14:paraId="5A5289D9" w14:textId="334B1E0C" w:rsidR="0007595E" w:rsidRPr="00F500A4" w:rsidRDefault="0007595E" w:rsidP="003D577E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Organizacji Inwestycji </w:t>
            </w:r>
            <w:proofErr w:type="spellStart"/>
            <w:r w:rsidRPr="00F500A4">
              <w:rPr>
                <w:rFonts w:ascii="Arial Narrow" w:hAnsi="Arial Narrow" w:cs="Arial"/>
                <w:b/>
                <w:sz w:val="22"/>
                <w:szCs w:val="22"/>
              </w:rPr>
              <w:t>Allplan</w:t>
            </w:r>
            <w:proofErr w:type="spellEnd"/>
            <w:r w:rsidRPr="00F500A4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B7F1D74" w14:textId="5A3DBF7C" w:rsidR="0007595E" w:rsidRPr="00F500A4" w:rsidRDefault="0007595E" w:rsidP="003D577E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bCs/>
                <w:sz w:val="22"/>
                <w:szCs w:val="22"/>
              </w:rPr>
              <w:t xml:space="preserve">Mahoniowa 14 </w:t>
            </w:r>
          </w:p>
          <w:p w14:paraId="4699B9E4" w14:textId="375FE287" w:rsidR="0007595E" w:rsidRPr="00F500A4" w:rsidRDefault="0007595E" w:rsidP="003D577E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bCs/>
                <w:sz w:val="22"/>
                <w:szCs w:val="22"/>
              </w:rPr>
              <w:t>85-390 Bydgoszcz</w:t>
            </w:r>
          </w:p>
          <w:p w14:paraId="127D3600" w14:textId="40BDAC3D" w:rsidR="0007595E" w:rsidRPr="00F500A4" w:rsidRDefault="0007595E" w:rsidP="003D577E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F500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F500A4">
              <w:rPr>
                <w:rFonts w:ascii="Arial Narrow" w:hAnsi="Arial Narrow" w:cs="Arial"/>
                <w:b/>
                <w:sz w:val="22"/>
                <w:szCs w:val="22"/>
              </w:rPr>
              <w:t>264 942.00 zł brutto</w:t>
            </w:r>
            <w:r w:rsidRPr="00F500A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88D4D21" w14:textId="77777777" w:rsidR="0007595E" w:rsidRPr="00F500A4" w:rsidRDefault="0007595E" w:rsidP="003D577E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0FD4CE7F" w14:textId="68B70BE0" w:rsidR="0007595E" w:rsidRPr="00F500A4" w:rsidRDefault="0007595E" w:rsidP="003D577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2C7FE7B3" w14:textId="77777777" w:rsidR="00081D13" w:rsidRPr="00F500A4" w:rsidRDefault="00081D13" w:rsidP="006A29C6">
      <w:pPr>
        <w:spacing w:before="12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500A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F500A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559"/>
        <w:gridCol w:w="1984"/>
      </w:tblGrid>
      <w:tr w:rsidR="00F500A4" w:rsidRPr="00F500A4" w14:paraId="4A2BE7DF" w14:textId="77777777" w:rsidTr="00F500A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1E87E51" w14:textId="77777777" w:rsidR="00F500A4" w:rsidRPr="00F500A4" w:rsidRDefault="00F500A4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F500A4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14:paraId="0F42BD6C" w14:textId="77777777" w:rsidR="00F500A4" w:rsidRPr="00F500A4" w:rsidRDefault="00F500A4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0E69A377" w14:textId="45C65BC4" w:rsidR="00F500A4" w:rsidRPr="00F500A4" w:rsidRDefault="00F500A4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0A03ADB6" w14:textId="77777777" w:rsidR="00F500A4" w:rsidRPr="00F500A4" w:rsidRDefault="00F500A4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F500A4" w:rsidRPr="00F500A4" w14:paraId="3C0CCCFC" w14:textId="77777777" w:rsidTr="00F500A4">
        <w:tc>
          <w:tcPr>
            <w:tcW w:w="851" w:type="dxa"/>
            <w:vAlign w:val="center"/>
          </w:tcPr>
          <w:p w14:paraId="6A8A1C97" w14:textId="4B07CD10" w:rsidR="00F500A4" w:rsidRPr="00F500A4" w:rsidRDefault="00F500A4" w:rsidP="003D577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5" w:type="dxa"/>
            <w:vAlign w:val="center"/>
          </w:tcPr>
          <w:p w14:paraId="4F77B335" w14:textId="4F6368C8" w:rsidR="00F500A4" w:rsidRPr="00F500A4" w:rsidRDefault="00F500A4" w:rsidP="003D577E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Organizacji Inwestycji </w:t>
            </w:r>
            <w:proofErr w:type="spellStart"/>
            <w:r w:rsidRPr="00F500A4">
              <w:rPr>
                <w:rFonts w:ascii="Arial Narrow" w:hAnsi="Arial Narrow" w:cs="Arial"/>
                <w:b/>
                <w:sz w:val="22"/>
                <w:szCs w:val="22"/>
              </w:rPr>
              <w:t>Allplan</w:t>
            </w:r>
            <w:proofErr w:type="spellEnd"/>
            <w:r w:rsidRPr="00F500A4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3E22D6BD" w14:textId="0B5FE371" w:rsidR="00F500A4" w:rsidRPr="00F500A4" w:rsidRDefault="00F500A4" w:rsidP="003D577E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bCs/>
                <w:sz w:val="22"/>
                <w:szCs w:val="22"/>
              </w:rPr>
              <w:t xml:space="preserve">Mahoniowa 14 </w:t>
            </w:r>
          </w:p>
          <w:p w14:paraId="5994EC5F" w14:textId="2E03FDD2" w:rsidR="00F500A4" w:rsidRPr="00F500A4" w:rsidRDefault="00F500A4" w:rsidP="003D577E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bCs/>
                <w:sz w:val="22"/>
                <w:szCs w:val="22"/>
              </w:rPr>
              <w:t>85-390 Bydgoszcz</w:t>
            </w:r>
          </w:p>
        </w:tc>
        <w:tc>
          <w:tcPr>
            <w:tcW w:w="1559" w:type="dxa"/>
            <w:vAlign w:val="center"/>
          </w:tcPr>
          <w:p w14:paraId="413CDEF0" w14:textId="61A750A9" w:rsidR="00F500A4" w:rsidRPr="00F500A4" w:rsidRDefault="00F500A4" w:rsidP="003D577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4" w:type="dxa"/>
            <w:vAlign w:val="center"/>
          </w:tcPr>
          <w:p w14:paraId="436CB29B" w14:textId="58307FF4" w:rsidR="00F500A4" w:rsidRPr="00F500A4" w:rsidRDefault="00F500A4" w:rsidP="003D577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0A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306BB775" w14:textId="77777777" w:rsidR="00E85D70" w:rsidRPr="00F500A4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0AF2EF6E" w14:textId="77777777" w:rsidR="00B464D3" w:rsidRDefault="00B464D3" w:rsidP="006A29C6">
      <w:pPr>
        <w:spacing w:after="12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500A4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17D84B4E" w14:textId="77777777" w:rsidR="006A29C6" w:rsidRPr="00761CCE" w:rsidRDefault="006A29C6" w:rsidP="006A29C6">
      <w:pPr>
        <w:rPr>
          <w:rFonts w:ascii="Arial Narrow" w:hAnsi="Arial Narrow" w:cs="Arial"/>
          <w:i/>
          <w:sz w:val="22"/>
          <w:szCs w:val="22"/>
        </w:rPr>
      </w:pPr>
      <w:r w:rsidRPr="00934EBB">
        <w:rPr>
          <w:rFonts w:ascii="Arial Narrow" w:hAnsi="Arial Narrow"/>
          <w:sz w:val="20"/>
          <w:szCs w:val="20"/>
        </w:rPr>
        <w:t>Wykonano w 1 egz. na 1ark.</w:t>
      </w:r>
    </w:p>
    <w:p w14:paraId="5FCDB145" w14:textId="77777777" w:rsidR="006A29C6" w:rsidRPr="00934EBB" w:rsidRDefault="006A29C6" w:rsidP="006A29C6">
      <w:pPr>
        <w:rPr>
          <w:rFonts w:ascii="Arial Narrow" w:hAnsi="Arial Narrow"/>
          <w:sz w:val="20"/>
          <w:szCs w:val="20"/>
        </w:rPr>
      </w:pPr>
      <w:r w:rsidRPr="00934EBB">
        <w:rPr>
          <w:rFonts w:ascii="Arial Narrow" w:hAnsi="Arial Narrow"/>
          <w:sz w:val="20"/>
          <w:szCs w:val="20"/>
        </w:rPr>
        <w:t xml:space="preserve">Egz. 1 – </w:t>
      </w:r>
      <w:r w:rsidRPr="00934EBB">
        <w:rPr>
          <w:rFonts w:ascii="Arial Narrow" w:hAnsi="Arial Narrow"/>
          <w:iCs/>
          <w:sz w:val="20"/>
          <w:szCs w:val="20"/>
        </w:rPr>
        <w:t xml:space="preserve">str. </w:t>
      </w:r>
      <w:proofErr w:type="spellStart"/>
      <w:r w:rsidRPr="00934EBB">
        <w:rPr>
          <w:rFonts w:ascii="Arial Narrow" w:hAnsi="Arial Narrow"/>
          <w:iCs/>
          <w:sz w:val="20"/>
          <w:szCs w:val="20"/>
        </w:rPr>
        <w:t>int</w:t>
      </w:r>
      <w:proofErr w:type="spellEnd"/>
      <w:r w:rsidRPr="00934EBB">
        <w:rPr>
          <w:rFonts w:ascii="Arial Narrow" w:hAnsi="Arial Narrow"/>
          <w:iCs/>
          <w:sz w:val="20"/>
          <w:szCs w:val="20"/>
        </w:rPr>
        <w:t xml:space="preserve">. Zamawiającego, platforma e-propublico.pl, biuro przepustek, </w:t>
      </w:r>
      <w:proofErr w:type="spellStart"/>
      <w:r w:rsidRPr="00934EBB">
        <w:rPr>
          <w:rFonts w:ascii="Arial Narrow" w:hAnsi="Arial Narrow"/>
          <w:iCs/>
          <w:sz w:val="20"/>
          <w:szCs w:val="20"/>
        </w:rPr>
        <w:t>SZPubl</w:t>
      </w:r>
      <w:proofErr w:type="spellEnd"/>
      <w:r w:rsidRPr="00934EBB">
        <w:rPr>
          <w:rFonts w:ascii="Arial Narrow" w:hAnsi="Arial Narrow"/>
          <w:iCs/>
          <w:sz w:val="20"/>
          <w:szCs w:val="20"/>
        </w:rPr>
        <w:t>.  T2612  B10</w:t>
      </w:r>
    </w:p>
    <w:p w14:paraId="71169E46" w14:textId="2D0D015B" w:rsidR="006A29C6" w:rsidRDefault="006A29C6" w:rsidP="006A29C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</w:t>
      </w:r>
      <w:r>
        <w:rPr>
          <w:rFonts w:ascii="Arial Narrow" w:hAnsi="Arial Narrow" w:cs="Arial"/>
          <w:sz w:val="20"/>
          <w:szCs w:val="20"/>
        </w:rPr>
        <w:t>Barbara Baranowska</w:t>
      </w:r>
      <w:r>
        <w:rPr>
          <w:rFonts w:ascii="Arial Narrow" w:hAnsi="Arial Narrow" w:cs="Arial"/>
          <w:sz w:val="20"/>
          <w:szCs w:val="20"/>
        </w:rPr>
        <w:t xml:space="preserve">– tel. 261 417 364, e-mail: </w:t>
      </w:r>
      <w:hyperlink r:id="rId6" w:history="1">
        <w:r w:rsidRPr="008608A8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79167131" w14:textId="7B8C9BCE" w:rsidR="006A29C6" w:rsidRPr="00F500A4" w:rsidRDefault="006A29C6" w:rsidP="006A29C6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 xml:space="preserve">Data: </w:t>
      </w:r>
      <w:r>
        <w:rPr>
          <w:rFonts w:ascii="Arial Narrow" w:hAnsi="Arial Narrow" w:cs="Arial"/>
          <w:sz w:val="20"/>
          <w:szCs w:val="20"/>
        </w:rPr>
        <w:t>2026-10-20</w:t>
      </w:r>
    </w:p>
    <w:sectPr w:rsidR="006A29C6" w:rsidRPr="00F500A4" w:rsidSect="006A29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7" w:right="924" w:bottom="1191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A90BA" w14:textId="77777777" w:rsidR="00987D3D" w:rsidRDefault="00987D3D">
      <w:r>
        <w:separator/>
      </w:r>
    </w:p>
  </w:endnote>
  <w:endnote w:type="continuationSeparator" w:id="0">
    <w:p w14:paraId="2302503B" w14:textId="77777777" w:rsidR="00987D3D" w:rsidRDefault="00987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EEA3F" w14:textId="77777777" w:rsidR="0007595E" w:rsidRDefault="000759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CFFB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82B946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A00B4" w14:textId="77777777" w:rsidR="0007595E" w:rsidRDefault="000759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3AE59" w14:textId="77777777" w:rsidR="00987D3D" w:rsidRDefault="00987D3D">
      <w:r>
        <w:separator/>
      </w:r>
    </w:p>
  </w:footnote>
  <w:footnote w:type="continuationSeparator" w:id="0">
    <w:p w14:paraId="46167DDD" w14:textId="77777777" w:rsidR="00987D3D" w:rsidRDefault="00987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9A02A" w14:textId="77777777" w:rsidR="0007595E" w:rsidRDefault="000759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FEC4E" w14:textId="77777777" w:rsidR="0007595E" w:rsidRDefault="000759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29D35" w14:textId="77777777" w:rsidR="0007595E" w:rsidRDefault="000759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926"/>
    <w:rsid w:val="00005838"/>
    <w:rsid w:val="00022322"/>
    <w:rsid w:val="00042497"/>
    <w:rsid w:val="0007595E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5926"/>
    <w:rsid w:val="00596FD7"/>
    <w:rsid w:val="005E5BFF"/>
    <w:rsid w:val="00607F9B"/>
    <w:rsid w:val="00644DCB"/>
    <w:rsid w:val="00657C1E"/>
    <w:rsid w:val="006A29C6"/>
    <w:rsid w:val="006E3089"/>
    <w:rsid w:val="00712C39"/>
    <w:rsid w:val="0075025B"/>
    <w:rsid w:val="00756CDA"/>
    <w:rsid w:val="007907C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7D3D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419C"/>
    <w:rsid w:val="00F33C66"/>
    <w:rsid w:val="00F500A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3E11F4"/>
  <w15:chartTrackingRefBased/>
  <w15:docId w15:val="{6C30F571-2F74-4717-81EC-6EA9760BF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6A29C6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29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2026-10-20T11:40:00Z</cp:lastPrinted>
  <dcterms:created xsi:type="dcterms:W3CDTF">2026-10-20T11:36:00Z</dcterms:created>
  <dcterms:modified xsi:type="dcterms:W3CDTF">2026-10-20T11:40:00Z</dcterms:modified>
</cp:coreProperties>
</file>