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BD60B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b w:val="0"/>
          <w:sz w:val="18"/>
          <w:szCs w:val="18"/>
        </w:rPr>
        <w:tab/>
      </w:r>
      <w:r w:rsidRPr="00BD60BD">
        <w:rPr>
          <w:rFonts w:ascii="Verdana" w:hAnsi="Verdana"/>
          <w:sz w:val="18"/>
          <w:szCs w:val="18"/>
        </w:rPr>
        <w:t xml:space="preserve">Załącznik nr </w:t>
      </w:r>
      <w:r w:rsidR="00012286" w:rsidRPr="00BD60BD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BD60B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C035767" w14:textId="77777777" w:rsidR="008D2AB8" w:rsidRPr="00BD60B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FORMULARZ OFERTY</w:t>
      </w:r>
    </w:p>
    <w:p w14:paraId="573D0C1E" w14:textId="77777777" w:rsidR="008D2AB8" w:rsidRPr="00BD60B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670E353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BD60BD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  <w:lang w:val="de-DE"/>
        </w:rPr>
        <w:t>TEL.</w:t>
      </w:r>
      <w:r w:rsidRPr="00BD60B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  <w:lang w:val="de-DE"/>
        </w:rPr>
        <w:t xml:space="preserve">FAX </w:t>
      </w:r>
      <w:r w:rsidRPr="00BD60B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BD60B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BD60BD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D60BD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BD60BD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BD60B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BD60BD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BD60BD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BD60BD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Dział Zamówień Publicznych</w:t>
      </w:r>
      <w:r w:rsidR="008D2AB8" w:rsidRPr="00BD60BD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BD60BD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Al. Mickiewicza</w:t>
      </w:r>
      <w:r w:rsidR="008D2AB8" w:rsidRPr="00BD60BD">
        <w:rPr>
          <w:rFonts w:ascii="Verdana" w:hAnsi="Verdana"/>
          <w:b/>
          <w:sz w:val="18"/>
          <w:szCs w:val="18"/>
        </w:rPr>
        <w:t xml:space="preserve"> </w:t>
      </w:r>
      <w:r w:rsidRPr="00BD60BD">
        <w:rPr>
          <w:rFonts w:ascii="Verdana" w:hAnsi="Verdana"/>
          <w:b/>
          <w:sz w:val="18"/>
          <w:szCs w:val="18"/>
        </w:rPr>
        <w:t>30</w:t>
      </w:r>
      <w:r w:rsidR="008D2AB8" w:rsidRPr="00BD60BD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BD60BD" w:rsidRDefault="00463FBC" w:rsidP="008D2AB8">
      <w:pPr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30-059</w:t>
      </w:r>
      <w:r w:rsidR="008D2AB8" w:rsidRPr="00BD60BD">
        <w:rPr>
          <w:rFonts w:ascii="Verdana" w:hAnsi="Verdana"/>
          <w:b/>
          <w:sz w:val="18"/>
          <w:szCs w:val="18"/>
        </w:rPr>
        <w:t xml:space="preserve"> </w:t>
      </w:r>
      <w:r w:rsidRPr="00BD60BD">
        <w:rPr>
          <w:rFonts w:ascii="Verdana" w:hAnsi="Verdana"/>
          <w:b/>
          <w:sz w:val="18"/>
          <w:szCs w:val="18"/>
        </w:rPr>
        <w:t>Kraków</w:t>
      </w:r>
      <w:r w:rsidR="008D2AB8" w:rsidRPr="00BD60BD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BD60B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02502DAD" w:rsidR="008D2AB8" w:rsidRPr="00BD60B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14ED7" w:rsidRPr="00BD60BD">
        <w:rPr>
          <w:rFonts w:ascii="Verdana" w:hAnsi="Verdana"/>
          <w:b/>
          <w:sz w:val="18"/>
          <w:szCs w:val="18"/>
        </w:rPr>
        <w:t>dostawa zestawów komputerów stacjonarnych dla wszystkich jednostek AGH - KC-DE-zp.25.202.2026</w:t>
      </w:r>
      <w:r w:rsidRPr="00BD60BD">
        <w:rPr>
          <w:rFonts w:ascii="Verdana" w:hAnsi="Verdana"/>
          <w:b/>
          <w:sz w:val="18"/>
          <w:szCs w:val="18"/>
        </w:rPr>
        <w:t xml:space="preserve">, </w:t>
      </w:r>
      <w:r w:rsidRPr="00BD60B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BD60B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701"/>
        <w:gridCol w:w="709"/>
        <w:gridCol w:w="1134"/>
        <w:gridCol w:w="1031"/>
        <w:gridCol w:w="851"/>
        <w:gridCol w:w="2001"/>
      </w:tblGrid>
      <w:tr w:rsidR="0037564C" w:rsidRPr="00BD60BD" w14:paraId="696354BC" w14:textId="77777777" w:rsidTr="00E82208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F9DF1" w14:textId="1F41DC53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7AEE90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1EACC7" w14:textId="79AABF70" w:rsidR="0037564C" w:rsidRPr="00BD60BD" w:rsidRDefault="005F7CC7" w:rsidP="005F7CC7">
            <w:pPr>
              <w:spacing w:after="200" w:line="276" w:lineRule="auto"/>
              <w:rPr>
                <w:rFonts w:ascii="Verdana" w:eastAsia="Calibri" w:hAnsi="Verdana"/>
                <w:b/>
                <w:bCs/>
                <w:i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iCs/>
                <w:sz w:val="18"/>
                <w:szCs w:val="18"/>
                <w:lang w:eastAsia="en-US"/>
              </w:rPr>
              <w:t>Nazwa własna/marka i producent/dystrybutor zaoferowanego produktu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D73D69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765BCD5E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E28264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B0F7E5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0622BD33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C0F90F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6F1FA2BE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B33B40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5F4D334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6C573A45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37564C" w:rsidRPr="00BD60BD" w14:paraId="45414D83" w14:textId="77777777" w:rsidTr="00E82208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6B140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AAEE1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3C447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1DD020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C6510B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1FB84F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EE9A12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99899E" w14:textId="77777777" w:rsidR="0037564C" w:rsidRPr="00BD60BD" w:rsidRDefault="0037564C" w:rsidP="0037564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37564C" w:rsidRPr="00BD60BD" w14:paraId="2565DADB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6FA1" w14:textId="77777777" w:rsidR="0037564C" w:rsidRPr="00BD60BD" w:rsidRDefault="0037564C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79E9" w14:textId="485ED87C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Komputer-konfiguracja nr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B464" w14:textId="77777777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42483" w14:textId="17DC80A8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9AAA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D3B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9E6BD8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9BF72A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564C" w:rsidRPr="00BD60BD" w14:paraId="11C01FAE" w14:textId="77777777" w:rsidTr="00E82208">
        <w:trPr>
          <w:trHeight w:val="508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B9CE" w14:textId="77777777" w:rsidR="0037564C" w:rsidRPr="00BD60BD" w:rsidRDefault="0037564C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35E6" w14:textId="21D01611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Komputer-konfiguracja nr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6E6E" w14:textId="77777777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  <w:p w14:paraId="2B4C3C71" w14:textId="77777777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83A8" w14:textId="1E56A52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9E3E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A50A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1356A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B19F9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564C" w:rsidRPr="00BD60BD" w14:paraId="416ED6BB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FDFD69" w14:textId="1ABCC632" w:rsidR="0037564C" w:rsidRPr="00BD60BD" w:rsidRDefault="0037564C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5E64" w14:textId="0A5F17AE" w:rsidR="0037564C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Komputer-konfiguracja nr 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F37A" w14:textId="77777777" w:rsidR="0037564C" w:rsidRPr="00BD60BD" w:rsidRDefault="0037564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5E4B" w14:textId="34A21808" w:rsidR="0037564C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4E51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68FE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DCC3DF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53158E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2A4AE642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78B32" w14:textId="16702A7A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CF6F" w14:textId="70976E8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Komputer-konfiguracja nr 4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C018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52B3" w14:textId="723B76AC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9225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453F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845762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1907BF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2632EE44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8B363A" w14:textId="69833875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6DA6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24’’-wariant 1</w:t>
            </w:r>
          </w:p>
          <w:p w14:paraId="24AC1222" w14:textId="3F4F8F2F" w:rsidR="000320BC" w:rsidRPr="00BD60BD" w:rsidRDefault="000320BC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6BA1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1811" w14:textId="77777777" w:rsidR="008D7683" w:rsidRPr="00BD60BD" w:rsidRDefault="008D7683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190</w:t>
            </w:r>
          </w:p>
          <w:p w14:paraId="5A6DF20D" w14:textId="252AE753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D296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939D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FDE70C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95783F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245D0670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2DB094" w14:textId="1FCCBC86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BC3" w14:textId="54BF0BA9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27’’-wariant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0432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A929" w14:textId="6E14756A" w:rsidR="000A3433" w:rsidRPr="00BD60BD" w:rsidRDefault="009F3771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8D7683"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702C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1F80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A45156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10FEF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2BB237D9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5AD421" w14:textId="6F155493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D4D8" w14:textId="5FDF2E4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32’’-wariant 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6105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F500" w14:textId="7ED75027" w:rsidR="000A3433" w:rsidRPr="00BD60BD" w:rsidRDefault="008D7683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60 </w:t>
            </w:r>
            <w:r w:rsidR="009F3771"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E853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A494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826EE0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E44831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1496FC90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100782" w14:textId="7F63D79B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EE4D" w14:textId="3AFA8AB8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Klawiatura</w:t>
            </w:r>
            <w:r w:rsidR="006A7D20"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+</w:t>
            </w:r>
            <w:r w:rsidR="006A7D20"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mysz (przewodowe)-wariant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E546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9E72" w14:textId="74B75BD9" w:rsidR="000A3433" w:rsidRPr="00BD60BD" w:rsidRDefault="009F3771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6A88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CB8F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BDF2DB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1AA775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A3433" w:rsidRPr="00BD60BD" w14:paraId="05F034D2" w14:textId="77777777" w:rsidTr="00E82208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0B76F0" w14:textId="6B27032D" w:rsidR="000A3433" w:rsidRPr="00BD60BD" w:rsidRDefault="000A3433" w:rsidP="0037564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DD56" w14:textId="35FDBB2B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Klawiatura</w:t>
            </w:r>
            <w:r w:rsidR="006A7D20"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+</w:t>
            </w:r>
            <w:r w:rsidR="006A7D20"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D60BD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mysz (bezprzewodowe)-wariant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E15F" w14:textId="77777777" w:rsidR="000A3433" w:rsidRPr="00BD60BD" w:rsidRDefault="000A3433" w:rsidP="0037564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A4AB" w14:textId="380E4D74" w:rsidR="000A3433" w:rsidRPr="00BD60BD" w:rsidRDefault="009F3771" w:rsidP="0037564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25F0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3EBA" w14:textId="77777777" w:rsidR="000A3433" w:rsidRPr="00BD60BD" w:rsidRDefault="000A3433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05DE7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2F5C2D" w14:textId="77777777" w:rsidR="000A3433" w:rsidRPr="00BD60BD" w:rsidRDefault="000A3433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564C" w:rsidRPr="00BD60BD" w14:paraId="3866C52B" w14:textId="77777777" w:rsidTr="000320B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8C0EDC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22CDB0" w14:textId="77777777" w:rsidR="0037564C" w:rsidRPr="00BD60BD" w:rsidRDefault="0037564C" w:rsidP="0037564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C39A285" w14:textId="77777777" w:rsidR="0037564C" w:rsidRPr="00BD60BD" w:rsidRDefault="0037564C" w:rsidP="0037564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8A07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E813D8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4E357D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564C" w:rsidRPr="00BD60BD" w14:paraId="6CB9B126" w14:textId="77777777" w:rsidTr="000320B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C468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DC9B60D" w14:textId="77777777" w:rsidR="0037564C" w:rsidRPr="00BD60BD" w:rsidRDefault="0037564C" w:rsidP="0037564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D60BD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FC9E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3D28D2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3B7A8" w14:textId="77777777" w:rsidR="0037564C" w:rsidRPr="00BD60BD" w:rsidRDefault="0037564C" w:rsidP="0037564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3E64D5AA" w14:textId="77777777" w:rsidR="00014ED7" w:rsidRPr="00BD60BD" w:rsidRDefault="00014ED7" w:rsidP="00EF425C">
      <w:pPr>
        <w:pStyle w:val="Tekstpodstawowy"/>
        <w:rPr>
          <w:rFonts w:ascii="Verdana" w:hAnsi="Verdana"/>
          <w:sz w:val="18"/>
          <w:szCs w:val="18"/>
        </w:rPr>
      </w:pPr>
    </w:p>
    <w:p w14:paraId="60EC15E5" w14:textId="12CF5C7B" w:rsidR="00EF425C" w:rsidRPr="00BD60BD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 xml:space="preserve">Termin realizacji umowy: </w:t>
      </w:r>
      <w:r w:rsidR="007F4A27" w:rsidRPr="00BD60BD">
        <w:rPr>
          <w:rFonts w:ascii="Verdana" w:hAnsi="Verdana"/>
          <w:sz w:val="18"/>
          <w:szCs w:val="18"/>
        </w:rPr>
        <w:t>12</w:t>
      </w:r>
      <w:r w:rsidR="007F4A27" w:rsidRPr="00BD60BD">
        <w:rPr>
          <w:rFonts w:ascii="Verdana" w:hAnsi="Verdana"/>
          <w:bCs/>
          <w:sz w:val="18"/>
          <w:szCs w:val="18"/>
        </w:rPr>
        <w:t xml:space="preserve"> miesięcy od daty </w:t>
      </w:r>
      <w:r w:rsidR="001F3809" w:rsidRPr="00BD60BD">
        <w:rPr>
          <w:rFonts w:ascii="Verdana" w:hAnsi="Verdana"/>
          <w:bCs/>
          <w:sz w:val="18"/>
          <w:szCs w:val="18"/>
        </w:rPr>
        <w:t>otrzymania zamówienia potwierdzonego przez MNiSW.</w:t>
      </w:r>
      <w:r w:rsidR="00BD7F2C" w:rsidRPr="00BD60BD">
        <w:rPr>
          <w:rFonts w:ascii="Verdana" w:hAnsi="Verdana"/>
          <w:bCs/>
          <w:sz w:val="18"/>
          <w:szCs w:val="18"/>
        </w:rPr>
        <w:t xml:space="preserve"> </w:t>
      </w:r>
    </w:p>
    <w:p w14:paraId="0496D531" w14:textId="77777777" w:rsidR="00433DFE" w:rsidRPr="00BD60BD" w:rsidRDefault="00433DFE" w:rsidP="00433DFE">
      <w:pPr>
        <w:spacing w:before="100" w:beforeAutospacing="1" w:after="100" w:afterAutospacing="1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b/>
          <w:iCs/>
          <w:sz w:val="18"/>
          <w:szCs w:val="18"/>
        </w:rPr>
        <w:t>Termin realizacji zamówień cząstkowych:</w:t>
      </w:r>
      <w:r w:rsidRPr="00BD60BD">
        <w:rPr>
          <w:rFonts w:ascii="Verdana" w:hAnsi="Verdana"/>
          <w:sz w:val="18"/>
          <w:szCs w:val="18"/>
        </w:rPr>
        <w:t xml:space="preserve"> ……………… </w:t>
      </w:r>
      <w:r w:rsidRPr="00BD60BD">
        <w:rPr>
          <w:rFonts w:ascii="Verdana" w:hAnsi="Verdana"/>
          <w:b/>
          <w:bCs/>
          <w:sz w:val="18"/>
          <w:szCs w:val="18"/>
        </w:rPr>
        <w:t>dni roboczych od daty złożenia</w:t>
      </w:r>
      <w:r w:rsidRPr="00BD60BD">
        <w:rPr>
          <w:rFonts w:ascii="Verdana" w:hAnsi="Verdana"/>
          <w:sz w:val="18"/>
          <w:szCs w:val="18"/>
        </w:rPr>
        <w:t xml:space="preserve"> </w:t>
      </w:r>
      <w:r w:rsidRPr="00BD60BD">
        <w:rPr>
          <w:rFonts w:ascii="Verdana" w:hAnsi="Verdana"/>
          <w:b/>
          <w:bCs/>
          <w:sz w:val="18"/>
          <w:szCs w:val="18"/>
        </w:rPr>
        <w:t>zamówienia</w:t>
      </w:r>
      <w:r w:rsidRPr="00BD60BD">
        <w:rPr>
          <w:rFonts w:ascii="Verdana" w:hAnsi="Verdana"/>
          <w:sz w:val="18"/>
          <w:szCs w:val="18"/>
        </w:rPr>
        <w:t xml:space="preserve"> </w:t>
      </w:r>
      <w:r w:rsidRPr="00BD60BD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297D5C9E" w14:textId="5BD94F63" w:rsidR="00433DFE" w:rsidRPr="00BD60BD" w:rsidRDefault="00433DFE" w:rsidP="00433DFE">
      <w:pPr>
        <w:spacing w:line="276" w:lineRule="auto"/>
        <w:rPr>
          <w:rFonts w:ascii="Verdana" w:hAnsi="Verdana" w:cs="Calibri"/>
          <w:b/>
          <w:bCs/>
          <w:sz w:val="18"/>
          <w:szCs w:val="18"/>
        </w:rPr>
      </w:pPr>
      <w:r w:rsidRPr="00BD60BD">
        <w:rPr>
          <w:rFonts w:ascii="Verdana" w:hAnsi="Verdana" w:cs="Calibri"/>
          <w:b/>
          <w:bCs/>
          <w:sz w:val="18"/>
          <w:szCs w:val="18"/>
        </w:rPr>
        <w:t xml:space="preserve">Termin realizacji naprawy serwisowej: </w:t>
      </w:r>
      <w:r w:rsidRPr="00BD60BD">
        <w:rPr>
          <w:rFonts w:ascii="Verdana" w:hAnsi="Verdana" w:cs="Calibri"/>
          <w:sz w:val="18"/>
          <w:szCs w:val="18"/>
        </w:rPr>
        <w:t xml:space="preserve">………… </w:t>
      </w:r>
      <w:r w:rsidRPr="00BD60BD">
        <w:rPr>
          <w:rFonts w:ascii="Verdana" w:hAnsi="Verdana"/>
          <w:b/>
          <w:bCs/>
          <w:sz w:val="18"/>
          <w:szCs w:val="18"/>
        </w:rPr>
        <w:t>dni roboczych od daty zgłoszenia usterki</w:t>
      </w:r>
      <w:r w:rsidRPr="00BD60BD">
        <w:rPr>
          <w:rFonts w:ascii="Verdana" w:hAnsi="Verdana"/>
          <w:sz w:val="18"/>
          <w:szCs w:val="18"/>
        </w:rPr>
        <w:t xml:space="preserve"> </w:t>
      </w:r>
      <w:r w:rsidRPr="00BD60BD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1E3033CF" w14:textId="77777777" w:rsidR="00433DFE" w:rsidRPr="00BD60BD" w:rsidRDefault="00433DFE" w:rsidP="00EF425C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0C9DB" w14:textId="483E6EDF" w:rsidR="00EF425C" w:rsidRPr="00BD60BD" w:rsidRDefault="00EF425C" w:rsidP="00EF425C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>Okres udzielonej gwarancji wynosi:</w:t>
      </w:r>
      <w:r w:rsidRPr="00BD60BD">
        <w:rPr>
          <w:rFonts w:ascii="Verdana" w:hAnsi="Verdana"/>
          <w:sz w:val="18"/>
          <w:szCs w:val="18"/>
        </w:rPr>
        <w:t xml:space="preserve"> ………………… </w:t>
      </w:r>
      <w:r w:rsidRPr="00BD60BD">
        <w:rPr>
          <w:rFonts w:ascii="Verdana" w:hAnsi="Verdana"/>
          <w:b/>
          <w:bCs/>
          <w:sz w:val="18"/>
          <w:szCs w:val="18"/>
        </w:rPr>
        <w:t>miesięcy</w:t>
      </w:r>
      <w:r w:rsidR="001B3EFD" w:rsidRPr="00BD60BD">
        <w:rPr>
          <w:rFonts w:ascii="Verdana" w:hAnsi="Verdana"/>
          <w:b/>
          <w:bCs/>
          <w:sz w:val="18"/>
          <w:szCs w:val="18"/>
        </w:rPr>
        <w:t xml:space="preserve"> </w:t>
      </w:r>
      <w:r w:rsidR="001B3EFD" w:rsidRPr="00BD60BD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69A4A853" w14:textId="77777777" w:rsidR="00EF425C" w:rsidRPr="00BD60BD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D60BD">
        <w:rPr>
          <w:rFonts w:ascii="Verdana" w:hAnsi="Verdana"/>
          <w:b/>
          <w:sz w:val="18"/>
          <w:szCs w:val="18"/>
        </w:rPr>
        <w:t xml:space="preserve"> TAK/NIE</w:t>
      </w:r>
    </w:p>
    <w:p w14:paraId="10E9B388" w14:textId="7B5A6F8E" w:rsidR="00EF425C" w:rsidRPr="00BD60BD" w:rsidRDefault="00EF425C" w:rsidP="00965D07">
      <w:pPr>
        <w:jc w:val="both"/>
        <w:rPr>
          <w:rFonts w:ascii="Verdana" w:hAnsi="Verdana"/>
          <w:i/>
          <w:iCs/>
          <w:sz w:val="18"/>
          <w:szCs w:val="18"/>
        </w:rPr>
      </w:pPr>
      <w:r w:rsidRPr="00BD60B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D60BD">
        <w:rPr>
          <w:rFonts w:ascii="Verdana" w:hAnsi="Verdana"/>
          <w:b/>
          <w:bCs/>
          <w:i/>
          <w:iCs/>
          <w:sz w:val="18"/>
          <w:szCs w:val="18"/>
        </w:rPr>
        <w:t>na zestaw</w:t>
      </w:r>
      <w:r w:rsidR="00014ED7" w:rsidRPr="00BD60BD">
        <w:rPr>
          <w:rFonts w:ascii="Verdana" w:hAnsi="Verdana"/>
          <w:b/>
          <w:bCs/>
          <w:i/>
          <w:iCs/>
          <w:sz w:val="18"/>
          <w:szCs w:val="18"/>
        </w:rPr>
        <w:t>y</w:t>
      </w:r>
      <w:r w:rsidRPr="00BD60BD">
        <w:rPr>
          <w:rFonts w:ascii="Verdana" w:hAnsi="Verdana"/>
          <w:b/>
          <w:bCs/>
          <w:i/>
          <w:iCs/>
          <w:sz w:val="18"/>
          <w:szCs w:val="18"/>
        </w:rPr>
        <w:t xml:space="preserve"> komputerow</w:t>
      </w:r>
      <w:r w:rsidR="00014ED7" w:rsidRPr="00BD60BD">
        <w:rPr>
          <w:rFonts w:ascii="Verdana" w:hAnsi="Verdana"/>
          <w:b/>
          <w:bCs/>
          <w:i/>
          <w:iCs/>
          <w:sz w:val="18"/>
          <w:szCs w:val="18"/>
        </w:rPr>
        <w:t>e</w:t>
      </w:r>
      <w:r w:rsidRPr="00BD60BD">
        <w:rPr>
          <w:rFonts w:ascii="Verdana" w:hAnsi="Verdana"/>
          <w:b/>
          <w:bCs/>
          <w:i/>
          <w:iCs/>
          <w:sz w:val="18"/>
          <w:szCs w:val="18"/>
        </w:rPr>
        <w:t xml:space="preserve"> stacjonarn</w:t>
      </w:r>
      <w:r w:rsidR="00014ED7" w:rsidRPr="00BD60BD">
        <w:rPr>
          <w:rFonts w:ascii="Verdana" w:hAnsi="Verdana"/>
          <w:b/>
          <w:bCs/>
          <w:i/>
          <w:iCs/>
          <w:sz w:val="18"/>
          <w:szCs w:val="18"/>
        </w:rPr>
        <w:t>e i monitory</w:t>
      </w:r>
      <w:r w:rsidRPr="00BD60B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BD60BD">
        <w:rPr>
          <w:rFonts w:ascii="Verdana" w:hAnsi="Verdana"/>
          <w:i/>
          <w:iCs/>
          <w:sz w:val="18"/>
          <w:szCs w:val="18"/>
        </w:rPr>
        <w:t>wchodzą</w:t>
      </w:r>
      <w:r w:rsidR="00965D07" w:rsidRPr="00BD60BD">
        <w:rPr>
          <w:rFonts w:ascii="Verdana" w:hAnsi="Verdana"/>
          <w:i/>
          <w:iCs/>
          <w:sz w:val="18"/>
          <w:szCs w:val="18"/>
        </w:rPr>
        <w:t>c</w:t>
      </w:r>
      <w:r w:rsidR="00014ED7" w:rsidRPr="00BD60BD">
        <w:rPr>
          <w:rFonts w:ascii="Verdana" w:hAnsi="Verdana"/>
          <w:i/>
          <w:iCs/>
          <w:sz w:val="18"/>
          <w:szCs w:val="18"/>
        </w:rPr>
        <w:t>e</w:t>
      </w:r>
      <w:r w:rsidRPr="00BD60BD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778877A" w14:textId="77777777" w:rsidR="00965D07" w:rsidRPr="00BD60BD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BD60BD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D60BD">
        <w:rPr>
          <w:rFonts w:ascii="Verdana" w:hAnsi="Verdana"/>
          <w:b/>
          <w:sz w:val="18"/>
          <w:szCs w:val="18"/>
        </w:rPr>
        <w:t xml:space="preserve"> TAK/NIE</w:t>
      </w:r>
    </w:p>
    <w:p w14:paraId="3E11704A" w14:textId="77777777" w:rsidR="00EF425C" w:rsidRPr="00BD60BD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t xml:space="preserve">Termin płatności: </w:t>
      </w:r>
      <w:r w:rsidRPr="00BD60B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E0D9F39" w14:textId="77777777" w:rsidR="00EF425C" w:rsidRPr="00BD60BD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BA22D78" w14:textId="77777777" w:rsidR="00EF425C" w:rsidRPr="00BD60BD" w:rsidRDefault="00EF425C" w:rsidP="00EF425C">
      <w:pPr>
        <w:rPr>
          <w:rFonts w:ascii="Verdana" w:hAnsi="Verdana"/>
          <w:bCs/>
          <w:sz w:val="18"/>
          <w:szCs w:val="18"/>
        </w:rPr>
      </w:pPr>
      <w:r w:rsidRPr="00BD60BD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BD60BD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BD60BD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BD60B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BD60BD">
        <w:rPr>
          <w:rFonts w:ascii="Verdana" w:hAnsi="Verdana"/>
          <w:sz w:val="18"/>
          <w:szCs w:val="18"/>
        </w:rPr>
        <w:br w:type="page"/>
      </w:r>
      <w:r w:rsidR="00FE545C" w:rsidRPr="00BD60B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BD60BD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D60B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BD60BD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D60B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D60B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C835031" w14:textId="6AFC2FAA" w:rsidR="006A465F" w:rsidRPr="00BD60BD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BD60B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BD60B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BD60BD">
        <w:rPr>
          <w:rFonts w:ascii="Verdana" w:hAnsi="Verdana"/>
          <w:sz w:val="18"/>
          <w:szCs w:val="18"/>
        </w:rPr>
        <w:t>późn</w:t>
      </w:r>
      <w:proofErr w:type="spellEnd"/>
      <w:r w:rsidRPr="00BD60BD">
        <w:rPr>
          <w:rFonts w:ascii="Verdana" w:hAnsi="Verdana"/>
          <w:sz w:val="18"/>
          <w:szCs w:val="18"/>
        </w:rPr>
        <w:t xml:space="preserve">. zm.) </w:t>
      </w:r>
      <w:r w:rsidRPr="00BD60B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BD60BD">
        <w:rPr>
          <w:rFonts w:ascii="Verdana" w:hAnsi="Verdana"/>
          <w:b/>
          <w:color w:val="000000"/>
          <w:sz w:val="18"/>
          <w:szCs w:val="18"/>
          <w:lang w:eastAsia="ar-SA"/>
        </w:rPr>
        <w:t>na zestaw</w:t>
      </w:r>
      <w:r w:rsidR="00014ED7" w:rsidRPr="00BD60BD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Pr="00BD60B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komputerow</w:t>
      </w:r>
      <w:r w:rsidR="00014ED7" w:rsidRPr="00BD60BD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="00EF425C" w:rsidRPr="00BD60B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stacjonarn</w:t>
      </w:r>
      <w:r w:rsidR="00014ED7" w:rsidRPr="00BD60BD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Pr="00BD60B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="00014ED7" w:rsidRPr="00BD60B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i monitory </w:t>
      </w:r>
      <w:r w:rsidRPr="00BD60B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BD60B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965D07" w:rsidRPr="00BD60B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</w:t>
      </w:r>
      <w:r w:rsidR="00014ED7"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>y</w:t>
      </w:r>
      <w:r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komputerow</w:t>
      </w:r>
      <w:r w:rsidR="00014ED7"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>e</w:t>
      </w:r>
      <w:r w:rsidR="00EF425C"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stacjonarn</w:t>
      </w:r>
      <w:r w:rsidR="00014ED7"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>e i monitory</w:t>
      </w:r>
      <w:r w:rsidRPr="00BD60B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BD60B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BD60BD">
        <w:rPr>
          <w:rFonts w:ascii="Verdana" w:hAnsi="Verdana"/>
          <w:bCs/>
          <w:i/>
          <w:iCs/>
          <w:sz w:val="18"/>
          <w:szCs w:val="18"/>
        </w:rPr>
        <w:t>stawą</w:t>
      </w:r>
      <w:r w:rsidRPr="00BD60B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BD60B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BD60BD">
        <w:rPr>
          <w:rFonts w:ascii="Verdana" w:hAnsi="Verdana"/>
          <w:sz w:val="18"/>
          <w:szCs w:val="18"/>
        </w:rPr>
        <w:t>późn</w:t>
      </w:r>
      <w:proofErr w:type="spellEnd"/>
      <w:r w:rsidRPr="00BD60BD">
        <w:rPr>
          <w:rFonts w:ascii="Verdana" w:hAnsi="Verdana"/>
          <w:sz w:val="18"/>
          <w:szCs w:val="18"/>
        </w:rPr>
        <w:t>. zm.)</w:t>
      </w:r>
    </w:p>
    <w:p w14:paraId="6D5E0B04" w14:textId="63E40182" w:rsidR="0094761B" w:rsidRPr="00BD60BD" w:rsidRDefault="0094761B" w:rsidP="0094761B">
      <w:pPr>
        <w:pStyle w:val="Tekstpodstawowy"/>
        <w:widowControl/>
        <w:numPr>
          <w:ilvl w:val="0"/>
          <w:numId w:val="1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Oświadczamy, że dostarczone przez nas zestawy komputerów stacjonarnych będą fabrycznie nowe i złożone z nieużywanych podzespołów.</w:t>
      </w:r>
    </w:p>
    <w:p w14:paraId="24A81210" w14:textId="77777777" w:rsidR="006A465F" w:rsidRPr="00BD60BD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BD60BD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60B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BD60BD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60B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BD60BD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BD60BD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BD60BD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60B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BD60BD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60B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BD60BD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60B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BD60BD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60BD">
              <w:rPr>
                <w:rFonts w:ascii="Verdana" w:hAnsi="Verdana"/>
                <w:sz w:val="18"/>
                <w:szCs w:val="18"/>
              </w:rPr>
              <w:t>Nazwa podwykonawcy</w:t>
            </w:r>
            <w:r w:rsidRPr="00BD60B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BD60BD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BD60BD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BD60BD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BD60BD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BD60BD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D60BD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  <w:r w:rsidRPr="00BD60BD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BD60BD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D60BD">
        <w:rPr>
          <w:rFonts w:ascii="Verdana" w:hAnsi="Verdana"/>
          <w:sz w:val="18"/>
          <w:szCs w:val="18"/>
        </w:rPr>
        <w:tab/>
      </w:r>
      <w:r w:rsidRPr="00BD60BD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BD60BD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4D8BA86" w14:textId="77777777" w:rsidR="00FA0F35" w:rsidRPr="00BD60BD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D60BD">
        <w:rPr>
          <w:rFonts w:ascii="Verdana" w:hAnsi="Verdana"/>
          <w:color w:val="000000" w:themeColor="text1"/>
          <w:sz w:val="18"/>
          <w:szCs w:val="18"/>
        </w:rPr>
        <w:t xml:space="preserve">.............................................................................................................. </w:t>
      </w:r>
      <w:r w:rsidRPr="00BD60BD">
        <w:rPr>
          <w:rFonts w:ascii="Verdana" w:hAnsi="Verdana"/>
          <w:color w:val="000000" w:themeColor="text1"/>
          <w:sz w:val="18"/>
          <w:szCs w:val="18"/>
        </w:rPr>
        <w:tab/>
      </w:r>
      <w:r w:rsidRPr="00BD60BD">
        <w:rPr>
          <w:rFonts w:ascii="Verdana" w:hAnsi="Verdana"/>
          <w:color w:val="000000" w:themeColor="text1"/>
          <w:sz w:val="18"/>
          <w:szCs w:val="18"/>
        </w:rPr>
        <w:tab/>
      </w:r>
    </w:p>
    <w:p w14:paraId="29786240" w14:textId="77777777" w:rsidR="00FA0F35" w:rsidRPr="00BD60BD" w:rsidRDefault="00FA0F35" w:rsidP="00FA0F35">
      <w:pPr>
        <w:numPr>
          <w:ilvl w:val="0"/>
          <w:numId w:val="1"/>
        </w:numPr>
        <w:tabs>
          <w:tab w:val="left" w:pos="851"/>
        </w:tabs>
        <w:ind w:left="426" w:firstLine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D60BD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0A5DF43D" w14:textId="77777777" w:rsidR="00FA0F35" w:rsidRPr="00BD60BD" w:rsidRDefault="00FA0F35" w:rsidP="00FA0F35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516F8A79" w14:textId="77777777" w:rsidR="00FA0F35" w:rsidRPr="00BD60BD" w:rsidRDefault="00FA0F35" w:rsidP="00FA0F35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BD60BD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5E72FF6B" w14:textId="6F658629" w:rsidR="006A465F" w:rsidRPr="00BD60BD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 xml:space="preserve"> </w:t>
      </w:r>
    </w:p>
    <w:p w14:paraId="7CBDA733" w14:textId="77777777" w:rsidR="006A465F" w:rsidRPr="00BD60BD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BD60BD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D60BD">
        <w:rPr>
          <w:rFonts w:ascii="Verdana" w:hAnsi="Verdana"/>
          <w:sz w:val="18"/>
          <w:szCs w:val="18"/>
        </w:rPr>
        <w:t>ych</w:t>
      </w:r>
      <w:proofErr w:type="spellEnd"/>
      <w:r w:rsidRPr="00BD60BD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BD60BD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BD60BD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BD60BD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BD60BD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BD60BD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BD60BD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559D6BAB" w14:textId="77777777" w:rsidR="006A465F" w:rsidRPr="00BD60BD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60B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BD60BD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BD60BD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F1374A1" w14:textId="648FB8E7" w:rsidR="00FE545C" w:rsidRPr="00BD60BD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BD60B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D60B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BD60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EA4E" w14:textId="77777777" w:rsidR="00056135" w:rsidRDefault="00056135">
      <w:r>
        <w:separator/>
      </w:r>
    </w:p>
  </w:endnote>
  <w:endnote w:type="continuationSeparator" w:id="0">
    <w:p w14:paraId="51CDE054" w14:textId="77777777" w:rsidR="00056135" w:rsidRDefault="0005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001" w14:textId="77777777" w:rsidR="00463FBC" w:rsidRDefault="00463F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5F45" w14:textId="77777777" w:rsidR="00463FBC" w:rsidRDefault="00463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FF6FD" w14:textId="77777777" w:rsidR="00056135" w:rsidRDefault="00056135">
      <w:r>
        <w:separator/>
      </w:r>
    </w:p>
  </w:footnote>
  <w:footnote w:type="continuationSeparator" w:id="0">
    <w:p w14:paraId="6F58A948" w14:textId="77777777" w:rsidR="00056135" w:rsidRDefault="0005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26E85" w14:textId="77777777" w:rsidR="00463FBC" w:rsidRDefault="00463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FA55" w14:textId="77777777" w:rsidR="00463FBC" w:rsidRDefault="0046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491733"/>
    <w:multiLevelType w:val="hybridMultilevel"/>
    <w:tmpl w:val="4A68E72C"/>
    <w:lvl w:ilvl="0" w:tplc="04150001">
      <w:start w:val="1"/>
      <w:numFmt w:val="bullet"/>
      <w:lvlText w:val=""/>
      <w:lvlJc w:val="left"/>
      <w:pPr>
        <w:ind w:left="22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2" w15:restartNumberingAfterBreak="0">
    <w:nsid w:val="1ECC38BF"/>
    <w:multiLevelType w:val="hybridMultilevel"/>
    <w:tmpl w:val="51ACB2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C75622"/>
    <w:multiLevelType w:val="hybridMultilevel"/>
    <w:tmpl w:val="3ACC1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02333C"/>
    <w:multiLevelType w:val="hybridMultilevel"/>
    <w:tmpl w:val="87984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F5646D"/>
    <w:multiLevelType w:val="hybridMultilevel"/>
    <w:tmpl w:val="DB6EA856"/>
    <w:lvl w:ilvl="0" w:tplc="04150001">
      <w:start w:val="1"/>
      <w:numFmt w:val="bullet"/>
      <w:lvlText w:val=""/>
      <w:lvlJc w:val="left"/>
      <w:pPr>
        <w:ind w:left="22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10" w15:restartNumberingAfterBreak="0">
    <w:nsid w:val="7B640AAB"/>
    <w:multiLevelType w:val="hybridMultilevel"/>
    <w:tmpl w:val="0556F0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06660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3"/>
  </w:num>
  <w:num w:numId="4" w16cid:durableId="695814363">
    <w:abstractNumId w:val="7"/>
  </w:num>
  <w:num w:numId="5" w16cid:durableId="12868175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0093257">
    <w:abstractNumId w:val="5"/>
  </w:num>
  <w:num w:numId="7" w16cid:durableId="1435517427">
    <w:abstractNumId w:val="6"/>
  </w:num>
  <w:num w:numId="8" w16cid:durableId="390276078">
    <w:abstractNumId w:val="0"/>
  </w:num>
  <w:num w:numId="9" w16cid:durableId="872422575">
    <w:abstractNumId w:val="2"/>
  </w:num>
  <w:num w:numId="10" w16cid:durableId="1668051598">
    <w:abstractNumId w:val="10"/>
  </w:num>
  <w:num w:numId="11" w16cid:durableId="1225486272">
    <w:abstractNumId w:val="9"/>
  </w:num>
  <w:num w:numId="12" w16cid:durableId="1095977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14ED7"/>
    <w:rsid w:val="000320BC"/>
    <w:rsid w:val="00056135"/>
    <w:rsid w:val="000704FC"/>
    <w:rsid w:val="00071CCC"/>
    <w:rsid w:val="0008234F"/>
    <w:rsid w:val="000A3433"/>
    <w:rsid w:val="000B731D"/>
    <w:rsid w:val="000D0F1F"/>
    <w:rsid w:val="000D6134"/>
    <w:rsid w:val="000E09C7"/>
    <w:rsid w:val="000F1D90"/>
    <w:rsid w:val="000F6589"/>
    <w:rsid w:val="00106636"/>
    <w:rsid w:val="00116EC6"/>
    <w:rsid w:val="00171029"/>
    <w:rsid w:val="0017682F"/>
    <w:rsid w:val="001801DD"/>
    <w:rsid w:val="001B3EFD"/>
    <w:rsid w:val="001D4612"/>
    <w:rsid w:val="001F3809"/>
    <w:rsid w:val="002075E6"/>
    <w:rsid w:val="00207E98"/>
    <w:rsid w:val="00225F8E"/>
    <w:rsid w:val="002723B0"/>
    <w:rsid w:val="002B389C"/>
    <w:rsid w:val="002C1410"/>
    <w:rsid w:val="002D595D"/>
    <w:rsid w:val="002F15AC"/>
    <w:rsid w:val="00301C9A"/>
    <w:rsid w:val="00315A4A"/>
    <w:rsid w:val="003357A7"/>
    <w:rsid w:val="0037564C"/>
    <w:rsid w:val="00433DFE"/>
    <w:rsid w:val="0044254F"/>
    <w:rsid w:val="00463FBC"/>
    <w:rsid w:val="004B7300"/>
    <w:rsid w:val="004C6753"/>
    <w:rsid w:val="004E7FB7"/>
    <w:rsid w:val="00511649"/>
    <w:rsid w:val="005217FD"/>
    <w:rsid w:val="00575A40"/>
    <w:rsid w:val="00595C87"/>
    <w:rsid w:val="005D2C65"/>
    <w:rsid w:val="005E6D94"/>
    <w:rsid w:val="005F041B"/>
    <w:rsid w:val="005F7CC7"/>
    <w:rsid w:val="006158B5"/>
    <w:rsid w:val="006227ED"/>
    <w:rsid w:val="0063384F"/>
    <w:rsid w:val="00643C6F"/>
    <w:rsid w:val="00646202"/>
    <w:rsid w:val="0065290F"/>
    <w:rsid w:val="00657904"/>
    <w:rsid w:val="006815F6"/>
    <w:rsid w:val="00691B91"/>
    <w:rsid w:val="006A465F"/>
    <w:rsid w:val="006A7D20"/>
    <w:rsid w:val="006E45B6"/>
    <w:rsid w:val="00715888"/>
    <w:rsid w:val="00760298"/>
    <w:rsid w:val="007748F0"/>
    <w:rsid w:val="007A13F5"/>
    <w:rsid w:val="007A4321"/>
    <w:rsid w:val="007B6401"/>
    <w:rsid w:val="007D6495"/>
    <w:rsid w:val="007D7034"/>
    <w:rsid w:val="007F4A27"/>
    <w:rsid w:val="00803C2D"/>
    <w:rsid w:val="00820B4E"/>
    <w:rsid w:val="00833933"/>
    <w:rsid w:val="00853083"/>
    <w:rsid w:val="008868E6"/>
    <w:rsid w:val="0089332A"/>
    <w:rsid w:val="008A33A1"/>
    <w:rsid w:val="008B2F0C"/>
    <w:rsid w:val="008B4928"/>
    <w:rsid w:val="008D2AB8"/>
    <w:rsid w:val="008D7683"/>
    <w:rsid w:val="008E1F41"/>
    <w:rsid w:val="008F1C66"/>
    <w:rsid w:val="008F5D7B"/>
    <w:rsid w:val="0094761B"/>
    <w:rsid w:val="00957381"/>
    <w:rsid w:val="00965D07"/>
    <w:rsid w:val="00970FE4"/>
    <w:rsid w:val="009959A3"/>
    <w:rsid w:val="009C29AB"/>
    <w:rsid w:val="009F3771"/>
    <w:rsid w:val="00A0022B"/>
    <w:rsid w:val="00A346FE"/>
    <w:rsid w:val="00A47B4D"/>
    <w:rsid w:val="00A83018"/>
    <w:rsid w:val="00A83E26"/>
    <w:rsid w:val="00AB6965"/>
    <w:rsid w:val="00AC65F0"/>
    <w:rsid w:val="00AF0AC6"/>
    <w:rsid w:val="00AF616F"/>
    <w:rsid w:val="00B774DC"/>
    <w:rsid w:val="00B840ED"/>
    <w:rsid w:val="00B973AE"/>
    <w:rsid w:val="00BA1945"/>
    <w:rsid w:val="00BD60BD"/>
    <w:rsid w:val="00BD7F2C"/>
    <w:rsid w:val="00BE0986"/>
    <w:rsid w:val="00C16373"/>
    <w:rsid w:val="00C7174F"/>
    <w:rsid w:val="00C83D58"/>
    <w:rsid w:val="00C969A6"/>
    <w:rsid w:val="00CA7D36"/>
    <w:rsid w:val="00CF5E06"/>
    <w:rsid w:val="00D17E50"/>
    <w:rsid w:val="00D21123"/>
    <w:rsid w:val="00D24208"/>
    <w:rsid w:val="00D26373"/>
    <w:rsid w:val="00D539B5"/>
    <w:rsid w:val="00D60C38"/>
    <w:rsid w:val="00D66893"/>
    <w:rsid w:val="00D90ACB"/>
    <w:rsid w:val="00DB06F0"/>
    <w:rsid w:val="00DC1500"/>
    <w:rsid w:val="00E135D4"/>
    <w:rsid w:val="00E333A0"/>
    <w:rsid w:val="00E36090"/>
    <w:rsid w:val="00E44371"/>
    <w:rsid w:val="00E66162"/>
    <w:rsid w:val="00E82208"/>
    <w:rsid w:val="00E82C1F"/>
    <w:rsid w:val="00E949B0"/>
    <w:rsid w:val="00EC0BEA"/>
    <w:rsid w:val="00EF425C"/>
    <w:rsid w:val="00F00591"/>
    <w:rsid w:val="00F46C56"/>
    <w:rsid w:val="00F51688"/>
    <w:rsid w:val="00F53146"/>
    <w:rsid w:val="00F91018"/>
    <w:rsid w:val="00F96760"/>
    <w:rsid w:val="00FA0F30"/>
    <w:rsid w:val="00FA0F35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1147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2026-10-19T09:02:00Z</dcterms:created>
  <dcterms:modified xsi:type="dcterms:W3CDTF">2026-10-19T09:02:00Z</dcterms:modified>
</cp:coreProperties>
</file>