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5282D" w14:textId="21D92336" w:rsidR="006676AE" w:rsidRPr="0012157F" w:rsidRDefault="00CB0AEF" w:rsidP="00EF25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 w:rsidR="00EF2587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2AD0497" w14:textId="308EED7E" w:rsidR="006676AE" w:rsidRPr="0012157F" w:rsidRDefault="005103B9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4B2B" w:rsidRPr="00404B2B">
        <w:rPr>
          <w:rFonts w:ascii="Arial" w:hAnsi="Arial" w:cs="Arial"/>
          <w:b/>
          <w:sz w:val="24"/>
          <w:szCs w:val="24"/>
        </w:rPr>
        <w:t>SZW/DZP/</w:t>
      </w:r>
      <w:r w:rsidR="00483034">
        <w:rPr>
          <w:rFonts w:ascii="Arial" w:hAnsi="Arial" w:cs="Arial"/>
          <w:b/>
          <w:sz w:val="24"/>
          <w:szCs w:val="24"/>
        </w:rPr>
        <w:t>85</w:t>
      </w:r>
      <w:r w:rsidR="00B050CF">
        <w:rPr>
          <w:rFonts w:ascii="Arial" w:hAnsi="Arial" w:cs="Arial"/>
          <w:b/>
          <w:sz w:val="24"/>
          <w:szCs w:val="24"/>
        </w:rPr>
        <w:t>/2026</w:t>
      </w:r>
    </w:p>
    <w:p w14:paraId="6295E0C2" w14:textId="77777777" w:rsidR="00C4103F" w:rsidRPr="0012157F" w:rsidRDefault="006676AE" w:rsidP="00EF25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DC4C64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SZPITAL WOJEWÓDZKI W POZNANIU</w:t>
      </w:r>
    </w:p>
    <w:p w14:paraId="606B70F7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4D9AF5D" w14:textId="77777777" w:rsidR="00F90CD1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Poznań</w:t>
      </w:r>
    </w:p>
    <w:p w14:paraId="250725B7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646814DA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0BCE5AE7" w14:textId="1E3EA5B7" w:rsidR="00C4103F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820C50" w14:textId="77777777" w:rsidR="00C4103F" w:rsidRPr="0012157F" w:rsidRDefault="007118F0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1F1BF9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81012A" w14:textId="77777777" w:rsidR="007118F0" w:rsidRPr="0012157F" w:rsidRDefault="007118F0" w:rsidP="00EF258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A167CB4" w14:textId="77777777" w:rsidR="00C4103F" w:rsidRPr="00650D6C" w:rsidRDefault="007936D6" w:rsidP="00EF258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BBAD410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9665F5F" w14:textId="77777777" w:rsidR="00484F88" w:rsidRDefault="007936D6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627408D" w14:textId="77777777" w:rsidR="00EF2587" w:rsidRPr="00612283" w:rsidRDefault="00EF2587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4B2B" w:rsidRPr="0012157F" w14:paraId="0A8F26FB" w14:textId="77777777" w:rsidTr="004C137D">
        <w:tc>
          <w:tcPr>
            <w:tcW w:w="9104" w:type="dxa"/>
            <w:shd w:val="clear" w:color="auto" w:fill="D9D9D9"/>
          </w:tcPr>
          <w:p w14:paraId="1343C835" w14:textId="77777777" w:rsidR="00EF2587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6765BF90" w14:textId="2E732AF5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72E17C" w14:textId="77777777" w:rsidR="00404B2B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04B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4B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4B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413AA5" w14:textId="77777777" w:rsidR="00404B2B" w:rsidRPr="00C86421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873BBA9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E878E7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AF31590" w14:textId="77777777" w:rsidR="00EF2587" w:rsidRPr="00C86421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D7D3FE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D733CA" w14:textId="2A644C82" w:rsidR="00E50194" w:rsidRDefault="001F027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D778969" w14:textId="27DDF6B8" w:rsidR="00EF2587" w:rsidRDefault="00483034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83034">
        <w:rPr>
          <w:rFonts w:ascii="Arial" w:hAnsi="Arial" w:cs="Arial"/>
          <w:b/>
          <w:sz w:val="24"/>
          <w:szCs w:val="24"/>
        </w:rPr>
        <w:t>Zestawy odczynnikowe do badań biochemicznych i immunochemicznych do Pracowni Badań Pilnych wraz z dzierżawą analizatora</w:t>
      </w:r>
      <w:bookmarkStart w:id="0" w:name="_GoBack"/>
      <w:bookmarkEnd w:id="0"/>
    </w:p>
    <w:p w14:paraId="270609BC" w14:textId="77777777" w:rsidR="00F90CD1" w:rsidRDefault="005434B3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4B2B" w:rsidRPr="00404B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CB696D1" w14:textId="77777777" w:rsidR="006E65E8" w:rsidRPr="0012157F" w:rsidRDefault="006E65E8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1793BA" w14:textId="77777777" w:rsidTr="00650D6C">
        <w:tc>
          <w:tcPr>
            <w:tcW w:w="9104" w:type="dxa"/>
            <w:shd w:val="clear" w:color="auto" w:fill="D9D9D9"/>
          </w:tcPr>
          <w:p w14:paraId="2DB03615" w14:textId="77777777" w:rsidR="00E50194" w:rsidRPr="00650D6C" w:rsidRDefault="00650D6C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F8B2715" w14:textId="77777777" w:rsidR="0032618A" w:rsidRPr="0032618A" w:rsidRDefault="00BA53CA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67024E" w14:textId="77777777" w:rsidR="0011306C" w:rsidRDefault="007A2BC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72934A2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49C7B3" w14:textId="77777777" w:rsidTr="00CD4DD1">
        <w:tc>
          <w:tcPr>
            <w:tcW w:w="9104" w:type="dxa"/>
            <w:shd w:val="clear" w:color="auto" w:fill="D9D9D9"/>
          </w:tcPr>
          <w:p w14:paraId="52D05495" w14:textId="77777777" w:rsidR="0011306C" w:rsidRPr="00650D6C" w:rsidRDefault="00103D09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7EE343" w14:textId="77777777" w:rsidR="00103D09" w:rsidRDefault="00103D09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FC9929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E154E2" w14:textId="42D4FD0C" w:rsidR="00D2702A" w:rsidRPr="0012157F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AFA2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5040" w14:textId="77777777" w:rsidR="00D2702A" w:rsidRPr="0012157F" w:rsidRDefault="00D2702A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5B2D" w14:textId="77777777" w:rsidR="00D2702A" w:rsidRPr="0012157F" w:rsidRDefault="00D2702A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4B2B" w:rsidRPr="0012157F" w14:paraId="3370DC62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9641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327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80142E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7E336228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591F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B29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056D4ED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CD7C3A3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A579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E00E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46975C4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AE59E1E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F930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906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BF9AA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5EF9095" w14:textId="77777777" w:rsidR="00122954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28A79FE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770B9F" w14:textId="77777777" w:rsidR="00721D87" w:rsidRPr="00721D87" w:rsidRDefault="00721D87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05A077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9B692" w14:textId="77777777" w:rsidR="00E21BB4" w:rsidRPr="00E21BB4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0DC180" w14:textId="77777777" w:rsidR="00E21BB4" w:rsidRPr="00721D87" w:rsidRDefault="00E21BB4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C540C1" w14:textId="77777777" w:rsidR="00334A77" w:rsidRDefault="00334A7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697BA67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D90A4D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BE202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EFA9BFB" w14:textId="77777777" w:rsidTr="0061040C">
        <w:tc>
          <w:tcPr>
            <w:tcW w:w="9104" w:type="dxa"/>
            <w:shd w:val="clear" w:color="auto" w:fill="D9D9D9"/>
          </w:tcPr>
          <w:p w14:paraId="025200F0" w14:textId="77777777" w:rsidR="00334A77" w:rsidRPr="00650D6C" w:rsidRDefault="00560F5C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0F3EA6C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9112C8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58A7179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B3021AD" w14:textId="77777777" w:rsidR="004175AB" w:rsidRPr="004175AB" w:rsidRDefault="004175AB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88A0D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DC6FEC4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79935F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18CAE8" w14:textId="77777777" w:rsidTr="0061040C">
        <w:tc>
          <w:tcPr>
            <w:tcW w:w="9104" w:type="dxa"/>
            <w:shd w:val="clear" w:color="auto" w:fill="D9D9D9"/>
          </w:tcPr>
          <w:p w14:paraId="248F64BF" w14:textId="77777777" w:rsidR="00C37715" w:rsidRPr="00650D6C" w:rsidRDefault="00747CEE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E2CDFC0" w14:textId="77777777" w:rsidR="00334A77" w:rsidRDefault="00747CE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90AECE" w14:textId="77777777" w:rsidR="0044648E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8ED773" w14:textId="77777777" w:rsidR="0044648E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EC1C9D" w14:textId="77777777" w:rsidR="0044648E" w:rsidRPr="004175AB" w:rsidRDefault="0044648E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127199" w14:textId="77777777" w:rsidR="00C62F57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0C5C57F6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F680F8C" w14:textId="77777777" w:rsidTr="00CD4DD1">
        <w:tc>
          <w:tcPr>
            <w:tcW w:w="9104" w:type="dxa"/>
            <w:shd w:val="clear" w:color="auto" w:fill="D9D9D9"/>
          </w:tcPr>
          <w:p w14:paraId="109CEE21" w14:textId="77777777" w:rsidR="00BE6F04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296A78" w14:textId="77777777" w:rsidR="00FE4E2B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1A00B43" w14:textId="77777777" w:rsidR="00EF2587" w:rsidRPr="00E426EB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5CCC8F" w14:textId="77777777" w:rsidTr="00847232">
        <w:tc>
          <w:tcPr>
            <w:tcW w:w="9104" w:type="dxa"/>
            <w:shd w:val="clear" w:color="auto" w:fill="D9D9D9"/>
          </w:tcPr>
          <w:p w14:paraId="7DE633C3" w14:textId="77777777" w:rsidR="00E426EB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204239" w14:textId="77777777" w:rsidR="00E426EB" w:rsidRPr="0012157F" w:rsidRDefault="00E426E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9947FE" w14:textId="77777777" w:rsidR="00E426EB" w:rsidRPr="00E426EB" w:rsidRDefault="00E426E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6BB976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A3B5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B3274E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F798ED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B2A1C6" w14:textId="77777777" w:rsidR="0012157F" w:rsidRDefault="0012157F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F5156D" w14:textId="77777777" w:rsidR="008C60E1" w:rsidRPr="0012157F" w:rsidRDefault="008C60E1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43D109" w14:textId="77777777" w:rsidR="00524951" w:rsidRDefault="00FE4E2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B72954" w14:textId="77777777" w:rsidR="00524951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EB933EF" w14:textId="77777777" w:rsidR="00FE4E2B" w:rsidRPr="0012157F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20A4F6A" w14:textId="77777777" w:rsidR="00484F88" w:rsidRPr="0012157F" w:rsidRDefault="008C60E1" w:rsidP="00EF2587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726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AC8E34" w14:textId="77777777" w:rsidR="0072619B" w:rsidRDefault="0072619B" w:rsidP="0038231F">
      <w:pPr>
        <w:spacing w:after="0" w:line="240" w:lineRule="auto"/>
      </w:pPr>
      <w:r>
        <w:separator/>
      </w:r>
    </w:p>
  </w:endnote>
  <w:endnote w:type="continuationSeparator" w:id="0">
    <w:p w14:paraId="45FC0481" w14:textId="77777777" w:rsidR="0072619B" w:rsidRDefault="00726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559F5" w14:textId="77777777" w:rsidR="00404B2B" w:rsidRDefault="00404B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0C6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30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30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7C45D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09C5F" w14:textId="77777777" w:rsidR="00404B2B" w:rsidRDefault="00404B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3528C" w14:textId="77777777" w:rsidR="0072619B" w:rsidRDefault="0072619B" w:rsidP="0038231F">
      <w:pPr>
        <w:spacing w:after="0" w:line="240" w:lineRule="auto"/>
      </w:pPr>
      <w:r>
        <w:separator/>
      </w:r>
    </w:p>
  </w:footnote>
  <w:footnote w:type="continuationSeparator" w:id="0">
    <w:p w14:paraId="2B3DC73A" w14:textId="77777777" w:rsidR="0072619B" w:rsidRDefault="0072619B" w:rsidP="0038231F">
      <w:pPr>
        <w:spacing w:after="0" w:line="240" w:lineRule="auto"/>
      </w:pPr>
      <w:r>
        <w:continuationSeparator/>
      </w:r>
    </w:p>
  </w:footnote>
  <w:footnote w:id="1">
    <w:p w14:paraId="06C99FC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03DD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F441F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371B6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669E8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DD39E0" w14:textId="77777777" w:rsidR="0032618A" w:rsidRDefault="0032618A" w:rsidP="0032618A">
      <w:pPr>
        <w:pStyle w:val="Tekstprzypisudolnego"/>
      </w:pPr>
    </w:p>
  </w:footnote>
  <w:footnote w:id="2">
    <w:p w14:paraId="6D0218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643D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9CC7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8BBE8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E0ED2" w14:textId="77777777" w:rsidR="00404B2B" w:rsidRDefault="00404B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DABBC" w14:textId="77777777" w:rsidR="00404B2B" w:rsidRDefault="00404B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A4F40" w14:textId="77777777" w:rsidR="00404B2B" w:rsidRDefault="00404B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1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54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3A5B"/>
    <w:rsid w:val="002C1C7B"/>
    <w:rsid w:val="002C4137"/>
    <w:rsid w:val="002C4948"/>
    <w:rsid w:val="002D17CE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4B2B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3034"/>
    <w:rsid w:val="00484F88"/>
    <w:rsid w:val="00486223"/>
    <w:rsid w:val="004A42B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1FC2"/>
    <w:rsid w:val="006A3A1F"/>
    <w:rsid w:val="006A52B6"/>
    <w:rsid w:val="006B53D6"/>
    <w:rsid w:val="006E65E8"/>
    <w:rsid w:val="006F0034"/>
    <w:rsid w:val="006F3D32"/>
    <w:rsid w:val="00710937"/>
    <w:rsid w:val="007118F0"/>
    <w:rsid w:val="00721D87"/>
    <w:rsid w:val="0072560B"/>
    <w:rsid w:val="0072619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D51"/>
    <w:rsid w:val="00B050CF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0AEF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258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D5D09"/>
  <w15:docId w15:val="{B31623EF-20A8-4764-A96C-D77A5463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14320-1029-47F0-B466-4522B831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8</cp:revision>
  <cp:lastPrinted>2016-07-26T10:32:00Z</cp:lastPrinted>
  <dcterms:created xsi:type="dcterms:W3CDTF">2024-03-13T09:26:00Z</dcterms:created>
  <dcterms:modified xsi:type="dcterms:W3CDTF">2026-10-26T12:01:00Z</dcterms:modified>
</cp:coreProperties>
</file>